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197" w:rsidRDefault="00BC4445" w:rsidP="003A5516">
      <w:pPr>
        <w:rPr>
          <w:rFonts w:ascii="Trebuchet MS" w:hAnsi="Trebuchet MS"/>
          <w:b/>
          <w:sz w:val="44"/>
          <w:szCs w:val="44"/>
        </w:rPr>
      </w:pPr>
      <w:bookmarkStart w:id="0" w:name="_GoBack"/>
      <w:bookmarkEnd w:id="0"/>
      <w:r>
        <w:rPr>
          <w:rFonts w:ascii="Trebuchet MS" w:hAnsi="Trebuchet MS"/>
          <w:b/>
          <w:noProof/>
          <w:sz w:val="44"/>
          <w:szCs w:val="44"/>
          <w:lang w:eastAsia="hr-H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-955040</wp:posOffset>
                </wp:positionH>
                <wp:positionV relativeFrom="paragraph">
                  <wp:posOffset>83820</wp:posOffset>
                </wp:positionV>
                <wp:extent cx="7748905" cy="8942070"/>
                <wp:effectExtent l="0" t="0" r="4445" b="11430"/>
                <wp:wrapNone/>
                <wp:docPr id="1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8905" cy="8942070"/>
                          <a:chOff x="-20" y="1443"/>
                          <a:chExt cx="12203" cy="14082"/>
                        </a:xfrm>
                      </wpg:grpSpPr>
                      <wpg:grpSp>
                        <wpg:cNvPr id="16" name="Group 7"/>
                        <wpg:cNvGrpSpPr>
                          <a:grpSpLocks/>
                        </wpg:cNvGrpSpPr>
                        <wpg:grpSpPr bwMode="auto">
                          <a:xfrm>
                            <a:off x="-20" y="1443"/>
                            <a:ext cx="12203" cy="14018"/>
                            <a:chOff x="-20" y="1443"/>
                            <a:chExt cx="12203" cy="14018"/>
                          </a:xfrm>
                        </wpg:grpSpPr>
                        <wps:wsp>
                          <wps:cNvPr id="17" name="Line 8"/>
                          <wps:cNvCnPr/>
                          <wps:spPr bwMode="auto">
                            <a:xfrm>
                              <a:off x="-6" y="1443"/>
                              <a:ext cx="1218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EF9B1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Line 9"/>
                          <wps:cNvCnPr/>
                          <wps:spPr bwMode="auto">
                            <a:xfrm>
                              <a:off x="-20" y="15461"/>
                              <a:ext cx="1218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EF9B1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" name="Line 10"/>
                        <wps:cNvCnPr/>
                        <wps:spPr bwMode="auto">
                          <a:xfrm>
                            <a:off x="-20" y="15525"/>
                            <a:ext cx="1218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B26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DC234" id="Group 6" o:spid="_x0000_s1026" style="position:absolute;margin-left:-75.2pt;margin-top:6.6pt;width:610.15pt;height:704.1pt;z-index:251662336" coordorigin="-20,1443" coordsize="12203,14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">
                <v:group id="Group 7" o:spid="_x0000_s1027" style="position:absolute;left:-20;top:1443;width:12203;height:14018" coordorigin="-20,1443" coordsize="12203,1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line id="Line 8" o:spid="_x0000_s1028" style="position:absolute;visibility:visible;mso-wrap-style:square" from="-6,1443" to="12183,1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" strokecolor="#ef9b11" strokeweight="1.5pt"/>
                  <v:line id="Line 9" o:spid="_x0000_s1029" style="position:absolute;visibility:visible;mso-wrap-style:square" from="-20,15461" to="12169,15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" strokecolor="#ef9b11" strokeweight="1.5pt"/>
                </v:group>
                <v:line id="Line 10" o:spid="_x0000_s1030" style="position:absolute;visibility:visible;mso-wrap-style:square" from="-20,15525" to="12169,15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" strokecolor="#0b2644" strokeweight="3pt"/>
              </v:group>
            </w:pict>
          </mc:Fallback>
        </mc:AlternateContent>
      </w:r>
    </w:p>
    <w:p w:rsidR="00BF1197" w:rsidRPr="00462003" w:rsidRDefault="00BF1197" w:rsidP="00BF1197">
      <w:pPr>
        <w:snapToGrid w:val="0"/>
        <w:spacing w:after="0"/>
        <w:jc w:val="right"/>
        <w:rPr>
          <w:rFonts w:ascii="Trebuchet MS" w:hAnsi="Trebuchet MS" w:cs="Arial"/>
          <w:b/>
        </w:rPr>
      </w:pPr>
      <w:r w:rsidRPr="00462003">
        <w:rPr>
          <w:rFonts w:ascii="Trebuchet MS" w:hAnsi="Trebuchet MS" w:cs="Arial"/>
          <w:b/>
        </w:rPr>
        <w:t>MICRO projekt d.o.o.</w:t>
      </w:r>
    </w:p>
    <w:p w:rsidR="00BF1197" w:rsidRPr="00462003" w:rsidRDefault="00BF1197" w:rsidP="00BF1197">
      <w:pPr>
        <w:spacing w:after="0"/>
        <w:jc w:val="right"/>
        <w:rPr>
          <w:rFonts w:ascii="Trebuchet MS" w:hAnsi="Trebuchet MS" w:cs="Arial"/>
        </w:rPr>
      </w:pPr>
      <w:r w:rsidRPr="00462003">
        <w:rPr>
          <w:rFonts w:ascii="Trebuchet MS" w:hAnsi="Trebuchet MS" w:cs="Arial"/>
        </w:rPr>
        <w:t>Ruđera Boškovića 27</w:t>
      </w:r>
    </w:p>
    <w:p w:rsidR="00BF1197" w:rsidRPr="00462003" w:rsidRDefault="00BF1197" w:rsidP="00BF1197">
      <w:pPr>
        <w:spacing w:after="0"/>
        <w:jc w:val="right"/>
        <w:rPr>
          <w:rFonts w:ascii="Trebuchet MS" w:hAnsi="Trebuchet MS" w:cs="Arial"/>
        </w:rPr>
      </w:pPr>
      <w:r w:rsidRPr="00462003">
        <w:rPr>
          <w:rFonts w:ascii="Trebuchet MS" w:hAnsi="Trebuchet MS" w:cs="Arial"/>
        </w:rPr>
        <w:t>21000 Split</w:t>
      </w:r>
    </w:p>
    <w:p w:rsidR="00BF1197" w:rsidRPr="00462003" w:rsidRDefault="00BF1197" w:rsidP="00BF1197">
      <w:pPr>
        <w:spacing w:after="0"/>
        <w:jc w:val="right"/>
        <w:rPr>
          <w:rFonts w:ascii="Trebuchet MS" w:hAnsi="Trebuchet MS" w:cs="Arial"/>
        </w:rPr>
      </w:pPr>
      <w:r w:rsidRPr="00462003">
        <w:rPr>
          <w:rFonts w:ascii="Trebuchet MS" w:hAnsi="Trebuchet MS" w:cs="Arial"/>
        </w:rPr>
        <w:t xml:space="preserve"> Republika Hrvatska </w:t>
      </w:r>
    </w:p>
    <w:p w:rsidR="00BF1197" w:rsidRPr="00462003" w:rsidRDefault="00BF1197" w:rsidP="00BF1197">
      <w:pPr>
        <w:spacing w:after="0"/>
        <w:jc w:val="right"/>
        <w:rPr>
          <w:rFonts w:ascii="Trebuchet MS" w:hAnsi="Trebuchet MS" w:cs="Arial"/>
        </w:rPr>
      </w:pPr>
      <w:r w:rsidRPr="00462003">
        <w:rPr>
          <w:rFonts w:ascii="Trebuchet MS" w:hAnsi="Trebuchet MS" w:cs="Arial"/>
        </w:rPr>
        <w:t>Tel: +385 (0)21 555 406</w:t>
      </w:r>
    </w:p>
    <w:p w:rsidR="00BF1197" w:rsidRPr="00462003" w:rsidRDefault="00BF1197" w:rsidP="00BF1197">
      <w:pPr>
        <w:spacing w:after="0"/>
        <w:jc w:val="right"/>
        <w:rPr>
          <w:rFonts w:ascii="Trebuchet MS" w:hAnsi="Trebuchet MS" w:cs="Arial"/>
        </w:rPr>
      </w:pPr>
      <w:r w:rsidRPr="00462003">
        <w:rPr>
          <w:rFonts w:ascii="Trebuchet MS" w:hAnsi="Trebuchet MS" w:cs="Arial"/>
        </w:rPr>
        <w:t>Fax: +385 (0)21 555 419</w:t>
      </w:r>
    </w:p>
    <w:p w:rsidR="00BF1197" w:rsidRPr="00462003" w:rsidRDefault="002F1791" w:rsidP="00BF1197">
      <w:pPr>
        <w:spacing w:after="0"/>
        <w:jc w:val="right"/>
        <w:rPr>
          <w:rFonts w:ascii="Trebuchet MS" w:hAnsi="Trebuchet MS" w:cs="Arial"/>
        </w:rPr>
      </w:pPr>
      <w:r w:rsidRPr="00462003">
        <w:rPr>
          <w:rFonts w:ascii="Trebuchet MS" w:hAnsi="Trebuchet MS" w:cs="Arial"/>
        </w:rPr>
        <w:t>E-</w:t>
      </w:r>
      <w:r w:rsidR="00BF1197" w:rsidRPr="00462003">
        <w:rPr>
          <w:rFonts w:ascii="Trebuchet MS" w:hAnsi="Trebuchet MS" w:cs="Arial"/>
        </w:rPr>
        <w:t>mail: info@d-dd.eu</w:t>
      </w:r>
    </w:p>
    <w:p w:rsidR="00BF1197" w:rsidRPr="00462003" w:rsidRDefault="002F1791" w:rsidP="00BF1197">
      <w:pPr>
        <w:spacing w:after="0"/>
        <w:jc w:val="right"/>
        <w:rPr>
          <w:rFonts w:ascii="Trebuchet MS" w:hAnsi="Trebuchet MS" w:cs="Arial"/>
        </w:rPr>
      </w:pPr>
      <w:r w:rsidRPr="00462003">
        <w:rPr>
          <w:rFonts w:ascii="Trebuchet MS" w:hAnsi="Trebuchet MS" w:cs="Arial"/>
        </w:rPr>
        <w:t>W</w:t>
      </w:r>
      <w:r w:rsidR="00BF1197" w:rsidRPr="00462003">
        <w:rPr>
          <w:rFonts w:ascii="Trebuchet MS" w:hAnsi="Trebuchet MS" w:cs="Arial"/>
        </w:rPr>
        <w:t xml:space="preserve">eb: </w:t>
      </w:r>
      <w:hyperlink r:id="rId8" w:history="1">
        <w:r w:rsidR="00BF1197" w:rsidRPr="00462003">
          <w:rPr>
            <w:rStyle w:val="Hiperveza"/>
            <w:rFonts w:ascii="Trebuchet MS" w:hAnsi="Trebuchet MS" w:cs="Arial"/>
          </w:rPr>
          <w:t>www.d-dd.eu</w:t>
        </w:r>
      </w:hyperlink>
    </w:p>
    <w:p w:rsidR="00462003" w:rsidRPr="00462003" w:rsidRDefault="00462003" w:rsidP="003A5516">
      <w:pPr>
        <w:rPr>
          <w:rFonts w:ascii="Trebuchet MS" w:hAnsi="Trebuchet MS"/>
          <w:b/>
          <w:sz w:val="44"/>
          <w:szCs w:val="44"/>
        </w:rPr>
      </w:pPr>
    </w:p>
    <w:p w:rsidR="00462003" w:rsidRPr="00462003" w:rsidRDefault="00BC4445" w:rsidP="003A5516">
      <w:pPr>
        <w:rPr>
          <w:rFonts w:ascii="Trebuchet MS" w:hAnsi="Trebuchet MS"/>
          <w:b/>
          <w:sz w:val="44"/>
          <w:szCs w:val="44"/>
        </w:rPr>
      </w:pPr>
      <w:r>
        <w:rPr>
          <w:rFonts w:ascii="Trebuchet MS" w:hAnsi="Trebuchet MS"/>
          <w:b/>
          <w:noProof/>
          <w:sz w:val="44"/>
          <w:szCs w:val="44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242570</wp:posOffset>
                </wp:positionV>
                <wp:extent cx="4679950" cy="2743200"/>
                <wp:effectExtent l="0" t="0" r="25400" b="19050"/>
                <wp:wrapNone/>
                <wp:docPr id="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31AEC" w:rsidRDefault="00D31AEC" w:rsidP="00BF1197">
                            <w:pPr>
                              <w:jc w:val="center"/>
                              <w:rPr>
                                <w:rFonts w:ascii="Trebuchet MS" w:hAnsi="Trebuchet MS" w:cs="Arial"/>
                                <w:color w:val="0B2644"/>
                                <w:sz w:val="28"/>
                                <w:szCs w:val="28"/>
                              </w:rPr>
                            </w:pPr>
                          </w:p>
                          <w:p w:rsidR="00D31AEC" w:rsidRPr="004C35FB" w:rsidRDefault="00D31AEC" w:rsidP="00BF1197">
                            <w:pPr>
                              <w:jc w:val="center"/>
                              <w:rPr>
                                <w:rFonts w:cs="Arial"/>
                                <w:color w:val="0B2644"/>
                                <w:sz w:val="28"/>
                                <w:szCs w:val="28"/>
                              </w:rPr>
                            </w:pPr>
                          </w:p>
                          <w:p w:rsidR="00D31AEC" w:rsidRPr="007F0579" w:rsidRDefault="007F0579" w:rsidP="00462003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color w:val="002060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Obrazac: </w:t>
                            </w:r>
                            <w:r w:rsidRPr="007F0579">
                              <w:rPr>
                                <w:rFonts w:ascii="Trebuchet MS" w:hAnsi="Trebuchet MS" w:cs="Arial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>Projektna ideja</w:t>
                            </w:r>
                          </w:p>
                          <w:p w:rsidR="00D31AEC" w:rsidRDefault="00D31AEC" w:rsidP="007F0579">
                            <w:pPr>
                              <w:spacing w:before="60"/>
                              <w:ind w:right="74"/>
                              <w:jc w:val="center"/>
                              <w:outlineLvl w:val="0"/>
                              <w:rPr>
                                <w:b/>
                                <w:color w:val="003366"/>
                              </w:rPr>
                            </w:pPr>
                          </w:p>
                          <w:p w:rsidR="00D31AEC" w:rsidRPr="00120033" w:rsidRDefault="00F10AB7" w:rsidP="00F10AB7">
                            <w:pPr>
                              <w:jc w:val="center"/>
                              <w:rPr>
                                <w:rFonts w:ascii="Trebuchet MS" w:hAnsi="Trebuchet MS" w:cs="Arial"/>
                                <w:bCs/>
                                <w:color w:val="0B264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B2644"/>
                                <w:sz w:val="28"/>
                                <w:szCs w:val="28"/>
                                <w:lang w:eastAsia="hr-HR"/>
                              </w:rPr>
                              <w:drawing>
                                <wp:inline distT="0" distB="0" distL="0" distR="0">
                                  <wp:extent cx="2660015" cy="570230"/>
                                  <wp:effectExtent l="19050" t="0" r="6985" b="0"/>
                                  <wp:docPr id="3" name="Picture 1" descr="Description: C:\Users\Antonela\Desktop\Projekt interoperabilnosti\mp_hr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scription: C:\Users\Antonela\Desktop\Projekt interoperabilnosti\mp_hr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0015" cy="570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pt;margin-top:19.1pt;width:368.5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" filled="f" strokecolor="white">
                <v:textbox>
                  <w:txbxContent>
                    <w:p w:rsidR="00D31AEC" w:rsidRDefault="00D31AEC" w:rsidP="00BF1197">
                      <w:pPr>
                        <w:jc w:val="center"/>
                        <w:rPr>
                          <w:rFonts w:ascii="Trebuchet MS" w:hAnsi="Trebuchet MS" w:cs="Arial"/>
                          <w:color w:val="0B2644"/>
                          <w:sz w:val="28"/>
                          <w:szCs w:val="28"/>
                        </w:rPr>
                      </w:pPr>
                    </w:p>
                    <w:p w:rsidR="00D31AEC" w:rsidRPr="004C35FB" w:rsidRDefault="00D31AEC" w:rsidP="00BF1197">
                      <w:pPr>
                        <w:jc w:val="center"/>
                        <w:rPr>
                          <w:rFonts w:cs="Arial"/>
                          <w:color w:val="0B2644"/>
                          <w:sz w:val="28"/>
                          <w:szCs w:val="28"/>
                        </w:rPr>
                      </w:pPr>
                    </w:p>
                    <w:p w:rsidR="00D31AEC" w:rsidRPr="007F0579" w:rsidRDefault="007F0579" w:rsidP="00462003">
                      <w:pPr>
                        <w:jc w:val="center"/>
                        <w:rPr>
                          <w:rFonts w:ascii="Trebuchet MS" w:hAnsi="Trebuchet MS" w:cs="Arial"/>
                          <w:b/>
                          <w:color w:val="002060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color w:val="002060"/>
                          <w:sz w:val="40"/>
                          <w:szCs w:val="40"/>
                        </w:rPr>
                        <w:t xml:space="preserve">Obrazac: </w:t>
                      </w:r>
                      <w:r w:rsidRPr="007F0579">
                        <w:rPr>
                          <w:rFonts w:ascii="Trebuchet MS" w:hAnsi="Trebuchet MS" w:cs="Arial"/>
                          <w:b/>
                          <w:i/>
                          <w:color w:val="002060"/>
                          <w:sz w:val="40"/>
                          <w:szCs w:val="40"/>
                        </w:rPr>
                        <w:t>Projektna ideja</w:t>
                      </w:r>
                    </w:p>
                    <w:p w:rsidR="00D31AEC" w:rsidRDefault="00D31AEC" w:rsidP="007F0579">
                      <w:pPr>
                        <w:spacing w:before="60"/>
                        <w:ind w:right="74"/>
                        <w:jc w:val="center"/>
                        <w:outlineLvl w:val="0"/>
                        <w:rPr>
                          <w:b/>
                          <w:color w:val="003366"/>
                        </w:rPr>
                      </w:pPr>
                    </w:p>
                    <w:p w:rsidR="00D31AEC" w:rsidRPr="00120033" w:rsidRDefault="00F10AB7" w:rsidP="00F10AB7">
                      <w:pPr>
                        <w:jc w:val="center"/>
                        <w:rPr>
                          <w:rFonts w:ascii="Trebuchet MS" w:hAnsi="Trebuchet MS" w:cs="Arial"/>
                          <w:bCs/>
                          <w:color w:val="0B2644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noProof/>
                          <w:color w:val="0B2644"/>
                          <w:sz w:val="28"/>
                          <w:szCs w:val="28"/>
                          <w:lang w:eastAsia="hr-HR"/>
                        </w:rPr>
                        <w:drawing>
                          <wp:inline distT="0" distB="0" distL="0" distR="0">
                            <wp:extent cx="2660015" cy="570230"/>
                            <wp:effectExtent l="19050" t="0" r="6985" b="0"/>
                            <wp:docPr id="3" name="Picture 1" descr="Description: C:\Users\Antonela\Desktop\Projekt interoperabilnosti\mp_hr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scription: C:\Users\Antonela\Desktop\Projekt interoperabilnosti\mp_hr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0015" cy="570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62003" w:rsidRPr="00462003" w:rsidRDefault="00462003" w:rsidP="003A5516">
      <w:pPr>
        <w:rPr>
          <w:rFonts w:ascii="Trebuchet MS" w:hAnsi="Trebuchet MS"/>
          <w:b/>
          <w:sz w:val="44"/>
          <w:szCs w:val="44"/>
        </w:rPr>
      </w:pPr>
    </w:p>
    <w:p w:rsidR="00462003" w:rsidRPr="00462003" w:rsidRDefault="00462003" w:rsidP="003A5516">
      <w:pPr>
        <w:rPr>
          <w:rFonts w:ascii="Trebuchet MS" w:hAnsi="Trebuchet MS"/>
          <w:b/>
          <w:sz w:val="44"/>
          <w:szCs w:val="44"/>
        </w:rPr>
      </w:pPr>
    </w:p>
    <w:p w:rsidR="00BF1197" w:rsidRPr="00462003" w:rsidRDefault="00BF1197" w:rsidP="003A5516">
      <w:pPr>
        <w:rPr>
          <w:rFonts w:ascii="Trebuchet MS" w:hAnsi="Trebuchet MS"/>
          <w:b/>
          <w:sz w:val="44"/>
          <w:szCs w:val="44"/>
        </w:rPr>
      </w:pPr>
    </w:p>
    <w:p w:rsidR="00462003" w:rsidRPr="00462003" w:rsidRDefault="00462003" w:rsidP="003A5516">
      <w:pPr>
        <w:rPr>
          <w:rFonts w:ascii="Trebuchet MS" w:hAnsi="Trebuchet MS"/>
          <w:b/>
          <w:sz w:val="44"/>
          <w:szCs w:val="44"/>
        </w:rPr>
      </w:pPr>
    </w:p>
    <w:p w:rsidR="00462003" w:rsidRPr="00462003" w:rsidRDefault="00462003" w:rsidP="003A5516">
      <w:pPr>
        <w:rPr>
          <w:rFonts w:ascii="Trebuchet MS" w:hAnsi="Trebuchet MS"/>
          <w:b/>
          <w:sz w:val="44"/>
          <w:szCs w:val="44"/>
        </w:rPr>
      </w:pPr>
    </w:p>
    <w:p w:rsidR="00462003" w:rsidRPr="00462003" w:rsidRDefault="00462003" w:rsidP="003A5516">
      <w:pPr>
        <w:rPr>
          <w:rFonts w:ascii="Trebuchet MS" w:hAnsi="Trebuchet MS"/>
          <w:b/>
          <w:sz w:val="44"/>
          <w:szCs w:val="44"/>
        </w:rPr>
      </w:pPr>
    </w:p>
    <w:p w:rsidR="00462003" w:rsidRPr="00462003" w:rsidRDefault="00462003" w:rsidP="003A5516">
      <w:pPr>
        <w:rPr>
          <w:rFonts w:ascii="Trebuchet MS" w:hAnsi="Trebuchet MS"/>
          <w:b/>
          <w:sz w:val="44"/>
          <w:szCs w:val="44"/>
        </w:rPr>
      </w:pPr>
    </w:p>
    <w:p w:rsidR="00462003" w:rsidRPr="00462003" w:rsidRDefault="00462003" w:rsidP="003A5516">
      <w:pPr>
        <w:rPr>
          <w:rFonts w:ascii="Trebuchet MS" w:hAnsi="Trebuchet MS"/>
          <w:b/>
          <w:sz w:val="44"/>
          <w:szCs w:val="44"/>
        </w:rPr>
      </w:pPr>
    </w:p>
    <w:tbl>
      <w:tblPr>
        <w:tblStyle w:val="Reetkatablice"/>
        <w:tblW w:w="6771" w:type="dxa"/>
        <w:jc w:val="center"/>
        <w:tblLook w:val="04A0" w:firstRow="1" w:lastRow="0" w:firstColumn="1" w:lastColumn="0" w:noHBand="0" w:noVBand="1"/>
      </w:tblPr>
      <w:tblGrid>
        <w:gridCol w:w="3385"/>
        <w:gridCol w:w="3386"/>
      </w:tblGrid>
      <w:tr w:rsidR="00462003" w:rsidRPr="00462003" w:rsidTr="00462003">
        <w:trPr>
          <w:trHeight w:val="279"/>
          <w:jc w:val="center"/>
        </w:trPr>
        <w:tc>
          <w:tcPr>
            <w:tcW w:w="3385" w:type="dxa"/>
          </w:tcPr>
          <w:p w:rsidR="00462003" w:rsidRPr="00462003" w:rsidRDefault="00462003" w:rsidP="00462003">
            <w:pPr>
              <w:rPr>
                <w:rFonts w:ascii="Trebuchet MS" w:hAnsi="Trebuchet MS"/>
              </w:rPr>
            </w:pPr>
            <w:r w:rsidRPr="00462003">
              <w:rPr>
                <w:rFonts w:ascii="Trebuchet MS" w:hAnsi="Trebuchet MS"/>
              </w:rPr>
              <w:t>Datum slanja pitanja</w:t>
            </w:r>
          </w:p>
        </w:tc>
        <w:tc>
          <w:tcPr>
            <w:tcW w:w="3386" w:type="dxa"/>
          </w:tcPr>
          <w:p w:rsidR="00462003" w:rsidRPr="00462003" w:rsidRDefault="00462003" w:rsidP="00462003">
            <w:pPr>
              <w:rPr>
                <w:rFonts w:ascii="Trebuchet MS" w:hAnsi="Trebuchet MS"/>
              </w:rPr>
            </w:pPr>
          </w:p>
        </w:tc>
      </w:tr>
      <w:tr w:rsidR="00462003" w:rsidRPr="00462003" w:rsidTr="00462003">
        <w:trPr>
          <w:trHeight w:val="300"/>
          <w:jc w:val="center"/>
        </w:trPr>
        <w:tc>
          <w:tcPr>
            <w:tcW w:w="3385" w:type="dxa"/>
          </w:tcPr>
          <w:p w:rsidR="00462003" w:rsidRPr="00462003" w:rsidRDefault="00462003" w:rsidP="00462003">
            <w:pPr>
              <w:rPr>
                <w:rFonts w:ascii="Trebuchet MS" w:hAnsi="Trebuchet MS"/>
              </w:rPr>
            </w:pPr>
            <w:r w:rsidRPr="00462003">
              <w:rPr>
                <w:rFonts w:ascii="Trebuchet MS" w:hAnsi="Trebuchet MS"/>
              </w:rPr>
              <w:t>Datum zaprimanja odgovora</w:t>
            </w:r>
          </w:p>
        </w:tc>
        <w:tc>
          <w:tcPr>
            <w:tcW w:w="3386" w:type="dxa"/>
          </w:tcPr>
          <w:p w:rsidR="00462003" w:rsidRPr="00462003" w:rsidRDefault="00462003" w:rsidP="00462003">
            <w:pPr>
              <w:rPr>
                <w:rFonts w:ascii="Trebuchet MS" w:hAnsi="Trebuchet MS"/>
              </w:rPr>
            </w:pPr>
          </w:p>
        </w:tc>
      </w:tr>
    </w:tbl>
    <w:p w:rsidR="00462003" w:rsidRDefault="00462003" w:rsidP="003A5516">
      <w:pPr>
        <w:rPr>
          <w:rFonts w:ascii="Trebuchet MS" w:hAnsi="Trebuchet MS"/>
          <w:b/>
          <w:sz w:val="44"/>
          <w:szCs w:val="44"/>
        </w:rPr>
        <w:sectPr w:rsidR="00462003" w:rsidSect="005B1925">
          <w:footerReference w:type="defaul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A43AA7" w:rsidRPr="00651D2B" w:rsidRDefault="00BC4445" w:rsidP="00A43AA7">
      <w:pPr>
        <w:rPr>
          <w:rFonts w:ascii="Trebuchet MS" w:hAnsi="Trebuchet MS"/>
          <w:b/>
          <w:sz w:val="44"/>
          <w:szCs w:val="4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2214880</wp:posOffset>
                </wp:positionH>
                <wp:positionV relativeFrom="paragraph">
                  <wp:posOffset>9094470</wp:posOffset>
                </wp:positionV>
                <wp:extent cx="1329055" cy="287020"/>
                <wp:effectExtent l="0" t="0" r="4445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0AC99" id="Rectangle 7" o:spid="_x0000_s1026" style="position:absolute;margin-left:174.4pt;margin-top:716.1pt;width:104.65pt;height:2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" stroked="f"/>
            </w:pict>
          </mc:Fallback>
        </mc:AlternateContent>
      </w:r>
      <w:bookmarkStart w:id="1" w:name="_Toc314035871"/>
      <w:bookmarkStart w:id="2" w:name="_Toc314036332"/>
      <w:r w:rsidR="00BF1DFE" w:rsidRPr="003A5516">
        <w:rPr>
          <w:rFonts w:ascii="Trebuchet MS" w:hAnsi="Trebuchet MS"/>
          <w:b/>
          <w:sz w:val="44"/>
          <w:szCs w:val="44"/>
        </w:rPr>
        <w:t>SADRŽAJ</w:t>
      </w:r>
      <w:bookmarkEnd w:id="1"/>
      <w:bookmarkEnd w:id="2"/>
    </w:p>
    <w:p w:rsidR="00F10AB7" w:rsidRDefault="009F3FAE">
      <w:pPr>
        <w:pStyle w:val="Sadraj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r w:rsidRPr="0040564B">
        <w:fldChar w:fldCharType="begin"/>
      </w:r>
      <w:r w:rsidR="00BF1DFE" w:rsidRPr="0040564B">
        <w:instrText xml:space="preserve"> TOC \o "1-4" \h \z \u </w:instrText>
      </w:r>
      <w:r w:rsidRPr="0040564B">
        <w:fldChar w:fldCharType="separate"/>
      </w:r>
      <w:hyperlink w:anchor="_Toc433965429" w:history="1">
        <w:r w:rsidR="00F10AB7" w:rsidRPr="00CD29C7">
          <w:rPr>
            <w:rStyle w:val="Hiperveza"/>
            <w:noProof/>
          </w:rPr>
          <w:t>1.1.</w:t>
        </w:r>
        <w:r w:rsidR="00F10AB7"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="00F10AB7" w:rsidRPr="00CD29C7">
          <w:rPr>
            <w:rStyle w:val="Hiperveza"/>
            <w:noProof/>
          </w:rPr>
          <w:t>Podatci o predlagatelju projektne ideje</w:t>
        </w:r>
        <w:r w:rsidR="00F10AB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10AB7">
          <w:rPr>
            <w:noProof/>
            <w:webHidden/>
          </w:rPr>
          <w:instrText xml:space="preserve"> PAGEREF _Toc433965429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AB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10AB7" w:rsidRDefault="00C54663">
      <w:pPr>
        <w:pStyle w:val="Sadraj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433965430" w:history="1">
        <w:r w:rsidR="00F10AB7" w:rsidRPr="00CD29C7">
          <w:rPr>
            <w:rStyle w:val="Hiperveza"/>
            <w:noProof/>
          </w:rPr>
          <w:t>1.2.</w:t>
        </w:r>
        <w:r w:rsidR="00F10AB7"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="00F10AB7" w:rsidRPr="00CD29C7">
          <w:rPr>
            <w:rStyle w:val="Hiperveza"/>
            <w:noProof/>
          </w:rPr>
          <w:t>Podatci o projektnoj ideji</w:t>
        </w:r>
        <w:r w:rsidR="00F10AB7">
          <w:rPr>
            <w:noProof/>
            <w:webHidden/>
          </w:rPr>
          <w:tab/>
        </w:r>
        <w:r w:rsidR="009F3FAE">
          <w:rPr>
            <w:noProof/>
            <w:webHidden/>
          </w:rPr>
          <w:fldChar w:fldCharType="begin"/>
        </w:r>
        <w:r w:rsidR="00F10AB7">
          <w:rPr>
            <w:noProof/>
            <w:webHidden/>
          </w:rPr>
          <w:instrText xml:space="preserve"> PAGEREF _Toc433965430 \h </w:instrText>
        </w:r>
        <w:r w:rsidR="009F3FAE">
          <w:rPr>
            <w:noProof/>
            <w:webHidden/>
          </w:rPr>
        </w:r>
        <w:r w:rsidR="009F3FAE">
          <w:rPr>
            <w:noProof/>
            <w:webHidden/>
          </w:rPr>
          <w:fldChar w:fldCharType="separate"/>
        </w:r>
        <w:r w:rsidR="00F10AB7">
          <w:rPr>
            <w:noProof/>
            <w:webHidden/>
          </w:rPr>
          <w:t>3</w:t>
        </w:r>
        <w:r w:rsidR="009F3FAE">
          <w:rPr>
            <w:noProof/>
            <w:webHidden/>
          </w:rPr>
          <w:fldChar w:fldCharType="end"/>
        </w:r>
      </w:hyperlink>
    </w:p>
    <w:p w:rsidR="002F1791" w:rsidRDefault="009F3FAE" w:rsidP="00BF1DFE">
      <w:pPr>
        <w:sectPr w:rsidR="002F1791" w:rsidSect="00684E9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40564B">
        <w:fldChar w:fldCharType="end"/>
      </w:r>
    </w:p>
    <w:p w:rsidR="0097047B" w:rsidRPr="007F0579" w:rsidRDefault="008F547F" w:rsidP="008F547F">
      <w:pPr>
        <w:pStyle w:val="Naslov2"/>
      </w:pPr>
      <w:r>
        <w:lastRenderedPageBreak/>
        <w:t xml:space="preserve"> </w:t>
      </w:r>
      <w:bookmarkStart w:id="3" w:name="_Toc433965429"/>
      <w:r>
        <w:t xml:space="preserve">Podatci o </w:t>
      </w:r>
      <w:r w:rsidR="00F10AB7">
        <w:t>predlagatelju projektne ideje</w:t>
      </w:r>
      <w:bookmarkEnd w:id="3"/>
    </w:p>
    <w:tbl>
      <w:tblPr>
        <w:tblStyle w:val="Reetkatablice"/>
        <w:tblW w:w="9675" w:type="dxa"/>
        <w:tblLook w:val="04A0" w:firstRow="1" w:lastRow="0" w:firstColumn="1" w:lastColumn="0" w:noHBand="0" w:noVBand="1"/>
      </w:tblPr>
      <w:tblGrid>
        <w:gridCol w:w="7462"/>
        <w:gridCol w:w="2213"/>
      </w:tblGrid>
      <w:tr w:rsidR="00E84608" w:rsidRPr="00525954" w:rsidTr="00E84608">
        <w:tc>
          <w:tcPr>
            <w:tcW w:w="7462" w:type="dxa"/>
          </w:tcPr>
          <w:p w:rsidR="00E84608" w:rsidRPr="00525954" w:rsidRDefault="00E84608" w:rsidP="00B368BE">
            <w:pPr>
              <w:rPr>
                <w:rFonts w:ascii="Arial" w:hAnsi="Arial" w:cs="Arial"/>
                <w:sz w:val="16"/>
                <w:szCs w:val="16"/>
              </w:rPr>
            </w:pPr>
            <w:r w:rsidRPr="00525954">
              <w:rPr>
                <w:rFonts w:ascii="Arial" w:hAnsi="Arial" w:cs="Arial"/>
                <w:sz w:val="16"/>
                <w:szCs w:val="16"/>
              </w:rPr>
              <w:t>Ime i prezime</w:t>
            </w:r>
          </w:p>
        </w:tc>
        <w:tc>
          <w:tcPr>
            <w:tcW w:w="2213" w:type="dxa"/>
          </w:tcPr>
          <w:p w:rsidR="00E84608" w:rsidRPr="00525954" w:rsidRDefault="00E84608" w:rsidP="00B368BE">
            <w:pPr>
              <w:rPr>
                <w:rFonts w:ascii="Arial" w:hAnsi="Arial" w:cs="Arial"/>
                <w:sz w:val="16"/>
                <w:szCs w:val="16"/>
              </w:rPr>
            </w:pPr>
          </w:p>
          <w:sdt>
            <w:sdtPr>
              <w:rPr>
                <w:rFonts w:ascii="Arial" w:hAnsi="Arial" w:cs="Arial"/>
                <w:sz w:val="16"/>
                <w:szCs w:val="16"/>
              </w:rPr>
              <w:id w:val="789085651"/>
              <w:placeholder>
                <w:docPart w:val="DefaultPlaceholder_22675703"/>
              </w:placeholder>
              <w:showingPlcHdr/>
              <w:text/>
            </w:sdtPr>
            <w:sdtEndPr/>
            <w:sdtContent>
              <w:p w:rsidR="00E84608" w:rsidRPr="00525954" w:rsidRDefault="00525954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525954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Click here to enter text.</w:t>
                </w:r>
              </w:p>
            </w:sdtContent>
          </w:sdt>
        </w:tc>
      </w:tr>
      <w:tr w:rsidR="00E84608" w:rsidRPr="00525954" w:rsidTr="00E84608">
        <w:tc>
          <w:tcPr>
            <w:tcW w:w="7462" w:type="dxa"/>
          </w:tcPr>
          <w:p w:rsidR="00E84608" w:rsidRPr="00525954" w:rsidRDefault="00E84608" w:rsidP="00B368BE">
            <w:pPr>
              <w:rPr>
                <w:rFonts w:ascii="Arial" w:hAnsi="Arial" w:cs="Arial"/>
                <w:sz w:val="16"/>
                <w:szCs w:val="16"/>
              </w:rPr>
            </w:pPr>
            <w:r w:rsidRPr="00525954">
              <w:rPr>
                <w:rFonts w:ascii="Arial" w:hAnsi="Arial" w:cs="Arial"/>
                <w:sz w:val="16"/>
                <w:szCs w:val="16"/>
              </w:rPr>
              <w:t>Radno mjesto</w:t>
            </w:r>
          </w:p>
        </w:tc>
        <w:tc>
          <w:tcPr>
            <w:tcW w:w="2213" w:type="dxa"/>
          </w:tcPr>
          <w:p w:rsidR="00E84608" w:rsidRPr="00525954" w:rsidRDefault="00E84608" w:rsidP="00B368BE">
            <w:pPr>
              <w:rPr>
                <w:rFonts w:ascii="Arial" w:hAnsi="Arial" w:cs="Arial"/>
                <w:sz w:val="16"/>
                <w:szCs w:val="16"/>
              </w:rPr>
            </w:pPr>
          </w:p>
          <w:sdt>
            <w:sdtPr>
              <w:rPr>
                <w:rFonts w:ascii="Arial" w:hAnsi="Arial" w:cs="Arial"/>
                <w:sz w:val="16"/>
                <w:szCs w:val="16"/>
              </w:rPr>
              <w:id w:val="789085652"/>
              <w:placeholder>
                <w:docPart w:val="DefaultPlaceholder_22675703"/>
              </w:placeholder>
              <w:showingPlcHdr/>
              <w:text/>
            </w:sdtPr>
            <w:sdtEndPr/>
            <w:sdtContent>
              <w:p w:rsidR="00E84608" w:rsidRPr="00525954" w:rsidRDefault="00525954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525954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Click here to enter text.</w:t>
                </w:r>
              </w:p>
            </w:sdtContent>
          </w:sdt>
        </w:tc>
      </w:tr>
      <w:tr w:rsidR="00E84608" w:rsidRPr="00525954" w:rsidTr="00E84608">
        <w:tc>
          <w:tcPr>
            <w:tcW w:w="7462" w:type="dxa"/>
          </w:tcPr>
          <w:p w:rsidR="00E84608" w:rsidRPr="00525954" w:rsidRDefault="00E84608" w:rsidP="00B368BE">
            <w:pPr>
              <w:rPr>
                <w:rFonts w:ascii="Arial" w:hAnsi="Arial" w:cs="Arial"/>
                <w:sz w:val="16"/>
                <w:szCs w:val="16"/>
              </w:rPr>
            </w:pPr>
            <w:r w:rsidRPr="00525954">
              <w:rPr>
                <w:rFonts w:ascii="Arial" w:hAnsi="Arial" w:cs="Arial"/>
                <w:sz w:val="16"/>
                <w:szCs w:val="16"/>
              </w:rPr>
              <w:t>Institucija/tvrtka</w:t>
            </w:r>
          </w:p>
        </w:tc>
        <w:tc>
          <w:tcPr>
            <w:tcW w:w="2213" w:type="dxa"/>
          </w:tcPr>
          <w:p w:rsidR="00E84608" w:rsidRPr="00525954" w:rsidRDefault="00E84608" w:rsidP="00B368BE">
            <w:pPr>
              <w:rPr>
                <w:rFonts w:ascii="Arial" w:hAnsi="Arial" w:cs="Arial"/>
                <w:sz w:val="16"/>
                <w:szCs w:val="16"/>
              </w:rPr>
            </w:pPr>
          </w:p>
          <w:sdt>
            <w:sdtPr>
              <w:rPr>
                <w:rFonts w:ascii="Arial" w:hAnsi="Arial" w:cs="Arial"/>
                <w:sz w:val="16"/>
                <w:szCs w:val="16"/>
              </w:rPr>
              <w:id w:val="789085653"/>
              <w:placeholder>
                <w:docPart w:val="DefaultPlaceholder_22675703"/>
              </w:placeholder>
              <w:showingPlcHdr/>
              <w:text/>
            </w:sdtPr>
            <w:sdtEndPr/>
            <w:sdtContent>
              <w:p w:rsidR="00E84608" w:rsidRPr="00525954" w:rsidRDefault="00525954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525954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Click here to enter text.</w:t>
                </w:r>
              </w:p>
            </w:sdtContent>
          </w:sdt>
        </w:tc>
      </w:tr>
      <w:tr w:rsidR="00E84608" w:rsidRPr="00525954" w:rsidTr="00E84608">
        <w:tc>
          <w:tcPr>
            <w:tcW w:w="7462" w:type="dxa"/>
          </w:tcPr>
          <w:p w:rsidR="00E84608" w:rsidRPr="00525954" w:rsidRDefault="00E84608" w:rsidP="00B368BE">
            <w:pPr>
              <w:rPr>
                <w:rFonts w:ascii="Arial" w:hAnsi="Arial" w:cs="Arial"/>
                <w:sz w:val="16"/>
                <w:szCs w:val="16"/>
              </w:rPr>
            </w:pPr>
            <w:r w:rsidRPr="00525954">
              <w:rPr>
                <w:rFonts w:ascii="Arial" w:hAnsi="Arial" w:cs="Arial"/>
                <w:sz w:val="16"/>
                <w:szCs w:val="16"/>
              </w:rPr>
              <w:t>Telefon/Mobitel</w:t>
            </w:r>
          </w:p>
        </w:tc>
        <w:tc>
          <w:tcPr>
            <w:tcW w:w="2213" w:type="dxa"/>
          </w:tcPr>
          <w:p w:rsidR="00E84608" w:rsidRPr="00525954" w:rsidRDefault="00E84608" w:rsidP="00B368BE">
            <w:pPr>
              <w:rPr>
                <w:rFonts w:ascii="Arial" w:hAnsi="Arial" w:cs="Arial"/>
                <w:sz w:val="16"/>
                <w:szCs w:val="16"/>
              </w:rPr>
            </w:pPr>
          </w:p>
          <w:sdt>
            <w:sdtPr>
              <w:rPr>
                <w:rFonts w:ascii="Arial" w:hAnsi="Arial" w:cs="Arial"/>
                <w:sz w:val="16"/>
                <w:szCs w:val="16"/>
              </w:rPr>
              <w:id w:val="789085654"/>
              <w:placeholder>
                <w:docPart w:val="DefaultPlaceholder_22675703"/>
              </w:placeholder>
              <w:showingPlcHdr/>
              <w:text/>
            </w:sdtPr>
            <w:sdtEndPr/>
            <w:sdtContent>
              <w:p w:rsidR="00E84608" w:rsidRPr="00525954" w:rsidRDefault="00525954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525954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Click here to enter text.</w:t>
                </w:r>
              </w:p>
            </w:sdtContent>
          </w:sdt>
        </w:tc>
      </w:tr>
      <w:tr w:rsidR="00E84608" w:rsidRPr="00525954" w:rsidTr="00E84608">
        <w:tc>
          <w:tcPr>
            <w:tcW w:w="7462" w:type="dxa"/>
          </w:tcPr>
          <w:p w:rsidR="00E84608" w:rsidRPr="00525954" w:rsidRDefault="00E84608" w:rsidP="00B368BE">
            <w:pPr>
              <w:rPr>
                <w:rFonts w:ascii="Arial" w:hAnsi="Arial" w:cs="Arial"/>
                <w:sz w:val="16"/>
                <w:szCs w:val="16"/>
              </w:rPr>
            </w:pPr>
            <w:r w:rsidRPr="00525954">
              <w:rPr>
                <w:rFonts w:ascii="Arial" w:hAnsi="Arial" w:cs="Arial"/>
                <w:sz w:val="16"/>
                <w:szCs w:val="16"/>
              </w:rPr>
              <w:t>E mail</w:t>
            </w:r>
          </w:p>
        </w:tc>
        <w:tc>
          <w:tcPr>
            <w:tcW w:w="2213" w:type="dxa"/>
          </w:tcPr>
          <w:sdt>
            <w:sdtPr>
              <w:rPr>
                <w:rFonts w:ascii="Arial" w:hAnsi="Arial" w:cs="Arial"/>
                <w:sz w:val="16"/>
                <w:szCs w:val="16"/>
              </w:rPr>
              <w:id w:val="789085655"/>
              <w:placeholder>
                <w:docPart w:val="DefaultPlaceholder_22675703"/>
              </w:placeholder>
              <w:showingPlcHdr/>
              <w:text/>
            </w:sdtPr>
            <w:sdtEndPr/>
            <w:sdtContent>
              <w:p w:rsidR="00E84608" w:rsidRPr="00525954" w:rsidRDefault="00525954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525954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Click here to enter text.</w:t>
                </w:r>
              </w:p>
            </w:sdtContent>
          </w:sdt>
          <w:p w:rsidR="00E84608" w:rsidRPr="00525954" w:rsidRDefault="00E84608" w:rsidP="00B368B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4608" w:rsidRPr="00525954" w:rsidTr="00E84608">
        <w:tc>
          <w:tcPr>
            <w:tcW w:w="7462" w:type="dxa"/>
          </w:tcPr>
          <w:p w:rsidR="00E84608" w:rsidRPr="00525954" w:rsidRDefault="00E84608" w:rsidP="00B368BE">
            <w:pPr>
              <w:rPr>
                <w:rFonts w:ascii="Arial" w:hAnsi="Arial" w:cs="Arial"/>
                <w:sz w:val="16"/>
                <w:szCs w:val="16"/>
              </w:rPr>
            </w:pPr>
            <w:r w:rsidRPr="00525954">
              <w:rPr>
                <w:rFonts w:ascii="Arial" w:hAnsi="Arial" w:cs="Arial"/>
                <w:sz w:val="16"/>
                <w:szCs w:val="16"/>
              </w:rPr>
              <w:t>Vlastoručni potpis</w:t>
            </w:r>
          </w:p>
          <w:p w:rsidR="00E84608" w:rsidRPr="00525954" w:rsidRDefault="00E84608" w:rsidP="00B368BE">
            <w:pPr>
              <w:rPr>
                <w:rFonts w:ascii="Arial" w:hAnsi="Arial" w:cs="Arial"/>
                <w:sz w:val="16"/>
                <w:szCs w:val="16"/>
              </w:rPr>
            </w:pPr>
          </w:p>
        </w:tc>
        <w:sdt>
          <w:sdtPr>
            <w:rPr>
              <w:rFonts w:ascii="Arial" w:hAnsi="Arial" w:cs="Arial"/>
              <w:sz w:val="16"/>
              <w:szCs w:val="16"/>
            </w:rPr>
            <w:id w:val="789085656"/>
            <w:placeholder>
              <w:docPart w:val="DefaultPlaceholder_22675703"/>
            </w:placeholder>
            <w:showingPlcHdr/>
            <w:text/>
          </w:sdtPr>
          <w:sdtEndPr/>
          <w:sdtContent>
            <w:tc>
              <w:tcPr>
                <w:tcW w:w="2213" w:type="dxa"/>
              </w:tcPr>
              <w:p w:rsidR="00E84608" w:rsidRPr="00525954" w:rsidRDefault="00525954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525954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Click here to enter text.</w:t>
                </w:r>
              </w:p>
            </w:tc>
          </w:sdtContent>
        </w:sdt>
      </w:tr>
      <w:tr w:rsidR="00E84608" w:rsidRPr="00525954" w:rsidTr="00E84608">
        <w:tc>
          <w:tcPr>
            <w:tcW w:w="7462" w:type="dxa"/>
          </w:tcPr>
          <w:p w:rsidR="00E84608" w:rsidRPr="00525954" w:rsidRDefault="00E84608" w:rsidP="00B368BE">
            <w:pPr>
              <w:rPr>
                <w:rFonts w:ascii="Arial" w:hAnsi="Arial" w:cs="Arial"/>
                <w:sz w:val="16"/>
                <w:szCs w:val="16"/>
              </w:rPr>
            </w:pPr>
            <w:r w:rsidRPr="00525954">
              <w:rPr>
                <w:rFonts w:ascii="Arial" w:hAnsi="Arial" w:cs="Arial"/>
                <w:sz w:val="16"/>
                <w:szCs w:val="16"/>
              </w:rPr>
              <w:t>Datum</w:t>
            </w:r>
          </w:p>
        </w:tc>
        <w:tc>
          <w:tcPr>
            <w:tcW w:w="2213" w:type="dxa"/>
          </w:tcPr>
          <w:sdt>
            <w:sdtPr>
              <w:rPr>
                <w:rFonts w:ascii="Arial" w:hAnsi="Arial" w:cs="Arial"/>
                <w:sz w:val="16"/>
                <w:szCs w:val="16"/>
              </w:rPr>
              <w:id w:val="789085674"/>
              <w:placeholder>
                <w:docPart w:val="DefaultPlaceholder_22675705"/>
              </w:placeholder>
              <w:showingPlcHdr/>
              <w:date>
                <w:dateFormat w:val="dd-MMM-yy"/>
                <w:lid w:val="en-US"/>
                <w:storeMappedDataAs w:val="dateTime"/>
                <w:calendar w:val="gregorian"/>
              </w:date>
            </w:sdtPr>
            <w:sdtEndPr/>
            <w:sdtContent>
              <w:p w:rsidR="00E84608" w:rsidRPr="00525954" w:rsidRDefault="00525954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525954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Click here to enter a date.</w:t>
                </w:r>
              </w:p>
            </w:sdtContent>
          </w:sdt>
          <w:p w:rsidR="00E84608" w:rsidRPr="00525954" w:rsidRDefault="00E84608" w:rsidP="00B368B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E84608" w:rsidRDefault="00E84608"/>
    <w:p w:rsidR="008F547F" w:rsidRDefault="008F547F" w:rsidP="008F547F">
      <w:pPr>
        <w:pStyle w:val="Naslov2"/>
      </w:pPr>
      <w:bookmarkStart w:id="4" w:name="_Toc433965430"/>
      <w:r>
        <w:t>Podatci o projektnoj ideji</w:t>
      </w:r>
      <w:bookmarkEnd w:id="4"/>
    </w:p>
    <w:tbl>
      <w:tblPr>
        <w:tblStyle w:val="Reetkatablice"/>
        <w:tblW w:w="9675" w:type="dxa"/>
        <w:tblLook w:val="04A0" w:firstRow="1" w:lastRow="0" w:firstColumn="1" w:lastColumn="0" w:noHBand="0" w:noVBand="1"/>
      </w:tblPr>
      <w:tblGrid>
        <w:gridCol w:w="7462"/>
        <w:gridCol w:w="2213"/>
      </w:tblGrid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B368BE">
            <w:p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Naziv projektne ideje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235"/>
            <w:placeholder>
              <w:docPart w:val="8833F928543B4024A0B66A9C45CDA714"/>
            </w:placeholder>
            <w:showingPlcHdr/>
            <w:text/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Click here to enter text.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B368BE">
            <w:p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Gospodarska kategorija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238"/>
            <w:placeholder>
              <w:docPart w:val="8833F928543B4024A0B66A9C45CDA714"/>
            </w:placeholder>
            <w:showingPlcHdr/>
            <w:text/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Click here to enter text.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B368BE">
            <w:p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Vrsta ulaganja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320"/>
            <w:placeholder>
              <w:docPart w:val="549DDEE3E13448CDBE4AA136EEB16131"/>
            </w:placeholder>
            <w:showingPlcHdr/>
            <w:dropDownList>
              <w:listItem w:value="Choose an item."/>
              <w:listItem w:displayText="ostala imovina" w:value="ostala imovina"/>
              <w:listItem w:displayText="ulaganje u objekt" w:value="ulaganje u objekt"/>
              <w:listItem w:displayText="ulaganje u pravo" w:value="ulaganje u pravo"/>
              <w:listItem w:displayText="ulaganje u zemljište" w:value="ulaganje u zemljište"/>
            </w:dropDownList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B368BE">
            <w:p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Koristi od ulaganja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356"/>
            <w:placeholder>
              <w:docPart w:val="549DDEE3E13448CDBE4AA136EEB16131"/>
            </w:placeholder>
            <w:showingPlcHdr/>
            <w:dropDownList>
              <w:listItem w:value="Choose an item."/>
              <w:listItem w:displayText="javne potrebe" w:value="javne potrebe"/>
              <w:listItem w:displayText="privatni/komercijalni sadržaj" w:value="privatni/komercijalni sadržaj"/>
            </w:dropDownList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B368BE">
            <w:p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Razina značaja ulaganja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360"/>
            <w:placeholder>
              <w:docPart w:val="549DDEE3E13448CDBE4AA136EEB16131"/>
            </w:placeholder>
            <w:showingPlcHdr/>
            <w:dropDownList>
              <w:listItem w:value="Choose an item."/>
              <w:listItem w:displayText="državni značaj" w:value="državni značaj"/>
              <w:listItem w:displayText="lokalni značaj" w:value="lokalni značaj"/>
              <w:listItem w:displayText="međudržavni značaj" w:value="međudržavni značaj"/>
              <w:listItem w:displayText="prekogranični značaj" w:value="prekogranični značaj"/>
              <w:listItem w:displayText="regionalni značaj" w:value="regionalni značaj"/>
              <w:listItem w:displayText="županijski značaj" w:value="županijski značaj"/>
            </w:dropDownList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B368BE">
            <w:p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Ciljane skupine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429"/>
            <w:placeholder>
              <w:docPart w:val="8833F928543B4024A0B66A9C45CDA714"/>
            </w:placeholder>
            <w:showingPlcHdr/>
            <w:text/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Click here to enter text.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B368BE">
            <w:p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Da li je predviđeno financiranje projekata iz EU fondova (u bilo kojoj fazi ili dokumentacije i/ili priprema i/ili provedba u bilo kojem postotku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419"/>
            <w:placeholder>
              <w:docPart w:val="C61F22E25CF849B6A08D2ECC46464876"/>
            </w:placeholder>
            <w:showingPlcHdr/>
            <w:dropDownList>
              <w:listItem w:value="Choose an item."/>
              <w:listItem w:displayText="da" w:value="da"/>
              <w:listItem w:displayText="ne" w:value="ne"/>
              <w:listItem w:displayText="nije potrebno" w:value="nije potrebno"/>
            </w:dropDownList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B368BE">
            <w:p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Predviđen u prostornom planu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421"/>
            <w:placeholder>
              <w:docPart w:val="E0BEBB7A68F747A1A5463C81DCC98A5A"/>
            </w:placeholder>
            <w:showingPlcHdr/>
            <w:dropDownList>
              <w:listItem w:value="Choose an item."/>
              <w:listItem w:displayText="da" w:value="da"/>
              <w:listItem w:displayText="ne" w:value="ne"/>
              <w:listItem w:displayText="nije potrebno" w:value="nije potrebno"/>
            </w:dropDownList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B368BE">
            <w:p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Predviđen u planu kapitalnih investicija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423"/>
            <w:placeholder>
              <w:docPart w:val="E588E391C695458AA0D6B085FBB9B423"/>
            </w:placeholder>
            <w:showingPlcHdr/>
            <w:dropDownList>
              <w:listItem w:value="Choose an item."/>
              <w:listItem w:displayText="da" w:value="da"/>
              <w:listItem w:displayText="ne" w:value="ne"/>
            </w:dropDownList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B368BE">
            <w:p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Vlasništvo korištenje, ishodovan/o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425"/>
            <w:placeholder>
              <w:docPart w:val="E6F35C3D1AF142AEA5844FE51C69C27A"/>
            </w:placeholder>
            <w:showingPlcHdr/>
            <w:dropDownList>
              <w:listItem w:value="Choose an item."/>
              <w:listItem w:displayText="da" w:value="da"/>
              <w:listItem w:displayText="ne" w:value="ne"/>
              <w:listItem w:displayText="nije potrebno" w:value="nije potrebno"/>
            </w:dropDownList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9675" w:type="dxa"/>
            <w:gridSpan w:val="2"/>
          </w:tcPr>
          <w:p w:rsidR="004F5F25" w:rsidRPr="00373991" w:rsidRDefault="004F5F25" w:rsidP="00B368BE">
            <w:p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Zemljišni izvadak</w:t>
            </w:r>
          </w:p>
        </w:tc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4F5F25">
            <w:pPr>
              <w:pStyle w:val="Odlomakpopisa"/>
              <w:numPr>
                <w:ilvl w:val="0"/>
                <w:numId w:val="38"/>
              </w:num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Zemljišni izvadak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244"/>
            <w:placeholder>
              <w:docPart w:val="8833F928543B4024A0B66A9C45CDA714"/>
            </w:placeholder>
            <w:showingPlcHdr/>
            <w:text/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Click here to enter text.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4F5F25">
            <w:pPr>
              <w:pStyle w:val="Odlomakpopisa"/>
              <w:numPr>
                <w:ilvl w:val="0"/>
                <w:numId w:val="38"/>
              </w:num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Pravo služnosti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245"/>
            <w:placeholder>
              <w:docPart w:val="8833F928543B4024A0B66A9C45CDA714"/>
            </w:placeholder>
            <w:showingPlcHdr/>
            <w:text/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Click here to enter text.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4F5F25">
            <w:pPr>
              <w:pStyle w:val="Odlomakpopisa"/>
              <w:numPr>
                <w:ilvl w:val="0"/>
                <w:numId w:val="38"/>
              </w:num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Pravo građenja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246"/>
            <w:placeholder>
              <w:docPart w:val="8833F928543B4024A0B66A9C45CDA714"/>
            </w:placeholder>
            <w:showingPlcHdr/>
            <w:text/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Click here to enter text.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4F5F25">
            <w:pPr>
              <w:pStyle w:val="Odlomakpopisa"/>
              <w:numPr>
                <w:ilvl w:val="0"/>
                <w:numId w:val="38"/>
              </w:num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Ugovor o koncesiji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247"/>
            <w:placeholder>
              <w:docPart w:val="8833F928543B4024A0B66A9C45CDA714"/>
            </w:placeholder>
            <w:showingPlcHdr/>
            <w:text/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Click here to enter text.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4F5F25">
            <w:pPr>
              <w:pStyle w:val="Odlomakpopisa"/>
              <w:numPr>
                <w:ilvl w:val="0"/>
                <w:numId w:val="38"/>
              </w:num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Koncesijsko odobrenje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248"/>
            <w:placeholder>
              <w:docPart w:val="8833F928543B4024A0B66A9C45CDA714"/>
            </w:placeholder>
            <w:showingPlcHdr/>
            <w:text/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Click here to enter text.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4F5F25">
            <w:pPr>
              <w:pStyle w:val="Odlomakpopisa"/>
              <w:numPr>
                <w:ilvl w:val="0"/>
                <w:numId w:val="38"/>
              </w:num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Ugovor o najmu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249"/>
            <w:placeholder>
              <w:docPart w:val="8833F928543B4024A0B66A9C45CDA714"/>
            </w:placeholder>
            <w:showingPlcHdr/>
            <w:text/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Click here to enter text.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4F5F25">
            <w:pPr>
              <w:pStyle w:val="Odlomakpopisa"/>
              <w:numPr>
                <w:ilvl w:val="0"/>
                <w:numId w:val="38"/>
              </w:num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Ugovor o zakupu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250"/>
            <w:placeholder>
              <w:docPart w:val="8833F928543B4024A0B66A9C45CDA714"/>
            </w:placeholder>
            <w:showingPlcHdr/>
            <w:text/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Click here to enter text.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4F5F25">
            <w:pPr>
              <w:pStyle w:val="Odlomakpopisa"/>
              <w:numPr>
                <w:ilvl w:val="0"/>
                <w:numId w:val="38"/>
              </w:num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Pravo korištenja prema ugovoru o javno- privatnom partnerstvu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251"/>
            <w:placeholder>
              <w:docPart w:val="8833F928543B4024A0B66A9C45CDA714"/>
            </w:placeholder>
            <w:showingPlcHdr/>
            <w:text/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Click here to enter text.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4F5F25">
            <w:pPr>
              <w:pStyle w:val="Odlomakpopisa"/>
              <w:numPr>
                <w:ilvl w:val="0"/>
                <w:numId w:val="38"/>
              </w:num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Ugovor o licenci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252"/>
            <w:placeholder>
              <w:docPart w:val="8833F928543B4024A0B66A9C45CDA714"/>
            </w:placeholder>
            <w:showingPlcHdr/>
            <w:text/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Click here to enter text.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9675" w:type="dxa"/>
            <w:gridSpan w:val="2"/>
          </w:tcPr>
          <w:p w:rsidR="004F5F25" w:rsidRPr="00373991" w:rsidRDefault="004F5F25" w:rsidP="00B368BE">
            <w:p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Studije, izrađen/a:</w:t>
            </w:r>
          </w:p>
        </w:tc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4F5F25">
            <w:pPr>
              <w:pStyle w:val="Odlomakpopisa"/>
              <w:numPr>
                <w:ilvl w:val="0"/>
                <w:numId w:val="39"/>
              </w:num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Predinvesticijska studija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402"/>
            <w:placeholder>
              <w:docPart w:val="549DDEE3E13448CDBE4AA136EEB16131"/>
            </w:placeholder>
            <w:showingPlcHdr/>
            <w:dropDownList>
              <w:listItem w:value="Choose an item."/>
              <w:listItem w:displayText="da" w:value="da"/>
              <w:listItem w:displayText="ne" w:value="ne"/>
              <w:listItem w:displayText="nije potrebno" w:value="nije potrebno"/>
            </w:dropDownList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4F5F25">
            <w:pPr>
              <w:pStyle w:val="Odlomakpopisa"/>
              <w:numPr>
                <w:ilvl w:val="0"/>
                <w:numId w:val="39"/>
              </w:num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Studija opravdanosti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404"/>
            <w:placeholder>
              <w:docPart w:val="8B2E3F06AD044C75ABB9BCE335B5A454"/>
            </w:placeholder>
            <w:showingPlcHdr/>
            <w:dropDownList>
              <w:listItem w:value="Choose an item."/>
              <w:listItem w:displayText="da" w:value="da"/>
              <w:listItem w:displayText="ne" w:value="ne"/>
              <w:listItem w:displayText="nije potrebno" w:value="nije potrebno"/>
            </w:dropDownList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4F5F25">
            <w:pPr>
              <w:pStyle w:val="Odlomakpopisa"/>
              <w:numPr>
                <w:ilvl w:val="0"/>
                <w:numId w:val="39"/>
              </w:num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Plan upravljanja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405"/>
            <w:placeholder>
              <w:docPart w:val="CB0FC0B996D04467A272AA8D32B80B6F"/>
            </w:placeholder>
            <w:showingPlcHdr/>
            <w:dropDownList>
              <w:listItem w:value="Choose an item."/>
              <w:listItem w:displayText="da" w:value="da"/>
              <w:listItem w:displayText="ne" w:value="ne"/>
              <w:listItem w:displayText="nije potrebno" w:value="nije potrebno"/>
            </w:dropDownList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4F5F25">
            <w:pPr>
              <w:pStyle w:val="Odlomakpopisa"/>
              <w:numPr>
                <w:ilvl w:val="0"/>
                <w:numId w:val="39"/>
              </w:num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Analiza troškova i koristi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406"/>
            <w:placeholder>
              <w:docPart w:val="ECB118F0233B4488949116859E7E3B7C"/>
            </w:placeholder>
            <w:showingPlcHdr/>
            <w:dropDownList>
              <w:listItem w:value="Choose an item."/>
              <w:listItem w:displayText="da" w:value="da"/>
              <w:listItem w:displayText="ne" w:value="ne"/>
              <w:listItem w:displayText="nije potrebno" w:value="nije potrebno"/>
            </w:dropDownList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9675" w:type="dxa"/>
            <w:gridSpan w:val="2"/>
          </w:tcPr>
          <w:p w:rsidR="004F5F25" w:rsidRPr="00373991" w:rsidRDefault="004F5F25" w:rsidP="00B368BE">
            <w:p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Dozvola za gradnju, ishodovana/o:</w:t>
            </w:r>
          </w:p>
        </w:tc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4F5F25">
            <w:pPr>
              <w:pStyle w:val="Odlomakpopisa"/>
              <w:numPr>
                <w:ilvl w:val="0"/>
                <w:numId w:val="40"/>
              </w:num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Lokacijska dozvola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412"/>
            <w:placeholder>
              <w:docPart w:val="2658C0D74CFA40DAB1F0A3720F428846"/>
            </w:placeholder>
            <w:showingPlcHdr/>
            <w:dropDownList>
              <w:listItem w:value="Choose an item."/>
              <w:listItem w:displayText="da" w:value="da"/>
              <w:listItem w:displayText="ne" w:value="ne"/>
              <w:listItem w:displayText="nije potrebno" w:value="nije potrebno"/>
            </w:dropDownList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4F5F25">
            <w:pPr>
              <w:pStyle w:val="Odlomakpopisa"/>
              <w:numPr>
                <w:ilvl w:val="0"/>
                <w:numId w:val="40"/>
              </w:num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Građevinska dozvola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413"/>
            <w:placeholder>
              <w:docPart w:val="C5E803E5EA3843C089AEA7C04A473D51"/>
            </w:placeholder>
            <w:showingPlcHdr/>
            <w:dropDownList>
              <w:listItem w:value="Choose an item."/>
              <w:listItem w:displayText="da" w:value="da"/>
              <w:listItem w:displayText="ne" w:value="ne"/>
              <w:listItem w:displayText="nije potrebno" w:value="nije potrebno"/>
            </w:dropDownList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4F5F25">
            <w:pPr>
              <w:pStyle w:val="Odlomakpopisa"/>
              <w:numPr>
                <w:ilvl w:val="0"/>
                <w:numId w:val="40"/>
              </w:num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lastRenderedPageBreak/>
              <w:t>Rješenje o uvjetima građenja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414"/>
            <w:placeholder>
              <w:docPart w:val="782A07AD9BAD4A4BBB03C94BC969085E"/>
            </w:placeholder>
            <w:showingPlcHdr/>
            <w:dropDownList>
              <w:listItem w:value="Choose an item."/>
              <w:listItem w:displayText="da" w:value="da"/>
              <w:listItem w:displayText="ne" w:value="ne"/>
              <w:listItem w:displayText="nije potrebno" w:value="nije potrebno"/>
            </w:dropDownList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4F5F25">
            <w:pPr>
              <w:pStyle w:val="Odlomakpopisa"/>
              <w:numPr>
                <w:ilvl w:val="0"/>
                <w:numId w:val="40"/>
              </w:num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Potvrda glavnog projekta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415"/>
            <w:placeholder>
              <w:docPart w:val="6647CEAA075943FEA12670B98F19FFB7"/>
            </w:placeholder>
            <w:showingPlcHdr/>
            <w:dropDownList>
              <w:listItem w:value="Choose an item."/>
              <w:listItem w:displayText="da" w:value="da"/>
              <w:listItem w:displayText="ne" w:value="ne"/>
              <w:listItem w:displayText="nije potrebno" w:value="nije potrebno"/>
            </w:dropDownList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4F5F25">
            <w:pPr>
              <w:pStyle w:val="Odlomakpopisa"/>
              <w:numPr>
                <w:ilvl w:val="0"/>
                <w:numId w:val="40"/>
              </w:num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Rješenje za građenje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416"/>
            <w:placeholder>
              <w:docPart w:val="566FB1A7237F40C48C266CEC5B647DF8"/>
            </w:placeholder>
            <w:showingPlcHdr/>
            <w:dropDownList>
              <w:listItem w:value="Choose an item."/>
              <w:listItem w:displayText="da" w:value="da"/>
              <w:listItem w:displayText="ne" w:value="ne"/>
              <w:listItem w:displayText="nije potrebno" w:value="nije potrebno"/>
            </w:dropDownList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B368BE">
            <w:p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Predviđena sredstva u planu proračuna tekuće godine za aktivnosti predviđene u tekućoj godini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417"/>
            <w:placeholder>
              <w:docPart w:val="83009CDE19794D5F9DD0ED2F0AB75965"/>
            </w:placeholder>
            <w:showingPlcHdr/>
            <w:dropDownList>
              <w:listItem w:value="Choose an item."/>
              <w:listItem w:displayText="da" w:value="da"/>
              <w:listItem w:displayText="ne" w:value="ne"/>
              <w:listItem w:displayText="nije potrebno" w:value="nije potrebno"/>
            </w:dropDownList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B368BE">
            <w:p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Ugovorena su sredstva za provedbu projekta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432"/>
            <w:placeholder>
              <w:docPart w:val="05A75943719D4D799733F54792F86992"/>
            </w:placeholder>
            <w:showingPlcHdr/>
            <w:dropDownList>
              <w:listItem w:value="Choose an item."/>
              <w:listItem w:displayText="da" w:value="da"/>
              <w:listItem w:displayText="ne" w:value="ne"/>
            </w:dropDownList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B368BE">
            <w:p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Stečeni su svi preduvjeti za početak postupka javne nabave za potrebe provedbe projekta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433"/>
            <w:placeholder>
              <w:docPart w:val="5B7AC03E0753420EA945DD32A973DB70"/>
            </w:placeholder>
            <w:showingPlcHdr/>
            <w:dropDownList>
              <w:listItem w:value="Choose an item."/>
              <w:listItem w:displayText="da" w:value="da"/>
              <w:listItem w:displayText="ne" w:value="ne"/>
              <w:listItem w:displayText="nije potrebno" w:value="nije potrebno"/>
            </w:dropDownList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B368BE">
            <w:p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Planirani početak pripreme dokumentacije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434"/>
            <w:placeholder>
              <w:docPart w:val="DFD18F9D8A5D4D359DED7704711BC266"/>
            </w:placeholder>
            <w:showingPlcHdr/>
            <w:date>
              <w:dateFormat w:val="dd-MMM-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Click here to enter a date.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B368BE">
            <w:p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Planirani završteka pripreme dokumentacije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437"/>
            <w:placeholder>
              <w:docPart w:val="DFD18F9D8A5D4D359DED7704711BC266"/>
            </w:placeholder>
            <w:showingPlcHdr/>
            <w:date>
              <w:dateFormat w:val="dd-MMM-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Click here to enter a date.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B368BE">
            <w:p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Planirani početak provedbe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438"/>
            <w:placeholder>
              <w:docPart w:val="DFD18F9D8A5D4D359DED7704711BC266"/>
            </w:placeholder>
            <w:showingPlcHdr/>
            <w:date>
              <w:dateFormat w:val="dd-MMM-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Click here to enter a date.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B368BE">
            <w:p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Planirani završetak provedbe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439"/>
            <w:placeholder>
              <w:docPart w:val="DFD18F9D8A5D4D359DED7704711BC266"/>
            </w:placeholder>
            <w:showingPlcHdr/>
            <w:date>
              <w:dateFormat w:val="dd-MMM-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Click here to enter a date.</w:t>
                </w:r>
              </w:p>
            </w:tc>
          </w:sdtContent>
        </w:sdt>
      </w:tr>
      <w:tr w:rsidR="004F5F25" w:rsidRPr="00373991" w:rsidTr="00E84608">
        <w:trPr>
          <w:trHeight w:val="319"/>
        </w:trPr>
        <w:tc>
          <w:tcPr>
            <w:tcW w:w="7462" w:type="dxa"/>
          </w:tcPr>
          <w:p w:rsidR="004F5F25" w:rsidRPr="00373991" w:rsidRDefault="004F5F25" w:rsidP="00B368BE">
            <w:p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Izvor financiranja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3794440"/>
            <w:placeholder>
              <w:docPart w:val="8833F928543B4024A0B66A9C45CDA714"/>
            </w:placeholder>
            <w:showingPlcHdr/>
            <w:text/>
          </w:sdtPr>
          <w:sdtEndPr/>
          <w:sdtContent>
            <w:tc>
              <w:tcPr>
                <w:tcW w:w="2213" w:type="dxa"/>
              </w:tcPr>
              <w:p w:rsidR="004F5F25" w:rsidRPr="00373991" w:rsidRDefault="004F5F25" w:rsidP="00B368B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7399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Click here to enter text.</w:t>
                </w:r>
              </w:p>
            </w:tc>
          </w:sdtContent>
        </w:sdt>
      </w:tr>
      <w:tr w:rsidR="004F5F25" w:rsidRPr="00373991" w:rsidTr="00E84608">
        <w:trPr>
          <w:trHeight w:val="710"/>
        </w:trPr>
        <w:tc>
          <w:tcPr>
            <w:tcW w:w="7462" w:type="dxa"/>
          </w:tcPr>
          <w:p w:rsidR="004F5F25" w:rsidRPr="00373991" w:rsidRDefault="004F5F25" w:rsidP="00B368BE">
            <w:pPr>
              <w:rPr>
                <w:rFonts w:ascii="Arial" w:hAnsi="Arial" w:cs="Arial"/>
                <w:sz w:val="16"/>
                <w:szCs w:val="16"/>
              </w:rPr>
            </w:pPr>
            <w:r w:rsidRPr="00373991">
              <w:rPr>
                <w:rFonts w:ascii="Arial" w:hAnsi="Arial" w:cs="Arial"/>
                <w:sz w:val="16"/>
                <w:szCs w:val="16"/>
              </w:rPr>
              <w:t>Opis projekta</w:t>
            </w:r>
          </w:p>
        </w:tc>
        <w:tc>
          <w:tcPr>
            <w:tcW w:w="2213" w:type="dxa"/>
          </w:tcPr>
          <w:p w:rsidR="004F5F25" w:rsidRPr="00373991" w:rsidRDefault="004F5F25" w:rsidP="00B368B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5F25" w:rsidRPr="00373991" w:rsidTr="00E84608">
        <w:trPr>
          <w:trHeight w:val="710"/>
        </w:trPr>
        <w:tc>
          <w:tcPr>
            <w:tcW w:w="7462" w:type="dxa"/>
          </w:tcPr>
          <w:p w:rsidR="004F5F25" w:rsidRPr="00210B03" w:rsidRDefault="004F5F25" w:rsidP="00B368BE">
            <w:pPr>
              <w:rPr>
                <w:rFonts w:ascii="Arial" w:hAnsi="Arial" w:cs="Arial"/>
                <w:sz w:val="16"/>
                <w:szCs w:val="16"/>
              </w:rPr>
            </w:pPr>
            <w:r w:rsidRPr="00210B03">
              <w:rPr>
                <w:rFonts w:ascii="Arial" w:hAnsi="Arial" w:cs="Arial"/>
                <w:sz w:val="16"/>
                <w:szCs w:val="16"/>
              </w:rPr>
              <w:t>Koji problem rješava ova projektna ideja</w:t>
            </w:r>
          </w:p>
        </w:tc>
        <w:tc>
          <w:tcPr>
            <w:tcW w:w="2213" w:type="dxa"/>
          </w:tcPr>
          <w:p w:rsidR="004F5F25" w:rsidRPr="00210B03" w:rsidRDefault="004F5F25" w:rsidP="00B368B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9113F" w:rsidRDefault="0009113F" w:rsidP="00EA6A34"/>
    <w:p w:rsidR="005070A5" w:rsidRPr="00EA6A34" w:rsidRDefault="005070A5" w:rsidP="00EA6A34"/>
    <w:sectPr w:rsidR="005070A5" w:rsidRPr="00EA6A34" w:rsidSect="00684E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4663" w:rsidRDefault="00C54663" w:rsidP="00BF1DFE">
      <w:pPr>
        <w:spacing w:after="0" w:line="240" w:lineRule="auto"/>
      </w:pPr>
      <w:r>
        <w:separator/>
      </w:r>
    </w:p>
  </w:endnote>
  <w:endnote w:type="continuationSeparator" w:id="0">
    <w:p w:rsidR="00C54663" w:rsidRDefault="00C54663" w:rsidP="00BF1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AEC" w:rsidRPr="00BF1DFE" w:rsidRDefault="00D31AEC" w:rsidP="00BF1DFE">
    <w:pPr>
      <w:pStyle w:val="Podnoje"/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 xml:space="preserve">Stranica </w:t>
    </w:r>
    <w:r w:rsidR="009F3FAE">
      <w:rPr>
        <w:rFonts w:ascii="Trebuchet MS" w:hAnsi="Trebuchet MS"/>
        <w:sz w:val="20"/>
        <w:szCs w:val="20"/>
      </w:rPr>
      <w:fldChar w:fldCharType="begin"/>
    </w:r>
    <w:r>
      <w:rPr>
        <w:rFonts w:ascii="Trebuchet MS" w:hAnsi="Trebuchet MS"/>
        <w:sz w:val="20"/>
        <w:szCs w:val="20"/>
      </w:rPr>
      <w:instrText xml:space="preserve"> PAGE </w:instrText>
    </w:r>
    <w:r w:rsidR="009F3FAE">
      <w:rPr>
        <w:rFonts w:ascii="Trebuchet MS" w:hAnsi="Trebuchet MS"/>
        <w:sz w:val="20"/>
        <w:szCs w:val="20"/>
      </w:rPr>
      <w:fldChar w:fldCharType="separate"/>
    </w:r>
    <w:r w:rsidR="00F3036B">
      <w:rPr>
        <w:rFonts w:ascii="Trebuchet MS" w:hAnsi="Trebuchet MS"/>
        <w:noProof/>
        <w:sz w:val="20"/>
        <w:szCs w:val="20"/>
      </w:rPr>
      <w:t>2</w:t>
    </w:r>
    <w:r w:rsidR="009F3FAE">
      <w:rPr>
        <w:rFonts w:ascii="Trebuchet MS" w:hAnsi="Trebuchet MS"/>
        <w:sz w:val="20"/>
        <w:szCs w:val="20"/>
      </w:rPr>
      <w:fldChar w:fldCharType="end"/>
    </w:r>
    <w:r>
      <w:rPr>
        <w:rFonts w:ascii="Trebuchet MS" w:hAnsi="Trebuchet MS"/>
        <w:sz w:val="20"/>
        <w:szCs w:val="20"/>
      </w:rPr>
      <w:t xml:space="preserve"> od </w:t>
    </w:r>
    <w:r w:rsidR="009F3FAE">
      <w:rPr>
        <w:rFonts w:ascii="Trebuchet MS" w:hAnsi="Trebuchet MS"/>
        <w:sz w:val="20"/>
        <w:szCs w:val="20"/>
      </w:rPr>
      <w:fldChar w:fldCharType="begin"/>
    </w:r>
    <w:r>
      <w:rPr>
        <w:rFonts w:ascii="Trebuchet MS" w:hAnsi="Trebuchet MS"/>
        <w:sz w:val="20"/>
        <w:szCs w:val="20"/>
      </w:rPr>
      <w:instrText xml:space="preserve"> NUMPAGES  </w:instrText>
    </w:r>
    <w:r w:rsidR="009F3FAE">
      <w:rPr>
        <w:rFonts w:ascii="Trebuchet MS" w:hAnsi="Trebuchet MS"/>
        <w:sz w:val="20"/>
        <w:szCs w:val="20"/>
      </w:rPr>
      <w:fldChar w:fldCharType="separate"/>
    </w:r>
    <w:r w:rsidR="00F3036B">
      <w:rPr>
        <w:rFonts w:ascii="Trebuchet MS" w:hAnsi="Trebuchet MS"/>
        <w:noProof/>
        <w:sz w:val="20"/>
        <w:szCs w:val="20"/>
      </w:rPr>
      <w:t>4</w:t>
    </w:r>
    <w:r w:rsidR="009F3FAE">
      <w:rPr>
        <w:rFonts w:ascii="Trebuchet MS" w:hAnsi="Trebuchet MS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4663" w:rsidRDefault="00C54663" w:rsidP="00BF1DFE">
      <w:pPr>
        <w:spacing w:after="0" w:line="240" w:lineRule="auto"/>
      </w:pPr>
      <w:r>
        <w:separator/>
      </w:r>
    </w:p>
  </w:footnote>
  <w:footnote w:type="continuationSeparator" w:id="0">
    <w:p w:rsidR="00C54663" w:rsidRDefault="00C54663" w:rsidP="00BF1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D4A02"/>
    <w:multiLevelType w:val="hybridMultilevel"/>
    <w:tmpl w:val="30C8DD48"/>
    <w:lvl w:ilvl="0" w:tplc="F48A1468">
      <w:start w:val="86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A33BB"/>
    <w:multiLevelType w:val="hybridMultilevel"/>
    <w:tmpl w:val="95D4714C"/>
    <w:lvl w:ilvl="0" w:tplc="7018A9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034222"/>
    <w:multiLevelType w:val="hybridMultilevel"/>
    <w:tmpl w:val="B1D6D7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B4CEC"/>
    <w:multiLevelType w:val="hybridMultilevel"/>
    <w:tmpl w:val="38B6E9B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A77064B"/>
    <w:multiLevelType w:val="multilevel"/>
    <w:tmpl w:val="F9F2512E"/>
    <w:lvl w:ilvl="0">
      <w:start w:val="1"/>
      <w:numFmt w:val="decimal"/>
      <w:pStyle w:val="Naslov1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Naslov2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Naslov3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3240"/>
      </w:pPr>
      <w:rPr>
        <w:rFonts w:hint="default"/>
      </w:rPr>
    </w:lvl>
  </w:abstractNum>
  <w:abstractNum w:abstractNumId="5" w15:restartNumberingAfterBreak="0">
    <w:nsid w:val="1D8362D1"/>
    <w:multiLevelType w:val="hybridMultilevel"/>
    <w:tmpl w:val="B0CE4784"/>
    <w:lvl w:ilvl="0" w:tplc="28D61E82">
      <w:start w:val="1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705B5"/>
    <w:multiLevelType w:val="hybridMultilevel"/>
    <w:tmpl w:val="5D7E07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A2E1A"/>
    <w:multiLevelType w:val="hybridMultilevel"/>
    <w:tmpl w:val="BC766D9C"/>
    <w:lvl w:ilvl="0" w:tplc="00785BE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390D7E"/>
    <w:multiLevelType w:val="hybridMultilevel"/>
    <w:tmpl w:val="7700C550"/>
    <w:lvl w:ilvl="0" w:tplc="6152E5BC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996A3E"/>
    <w:multiLevelType w:val="hybridMultilevel"/>
    <w:tmpl w:val="FC922888"/>
    <w:lvl w:ilvl="0" w:tplc="6930B830">
      <w:start w:val="1"/>
      <w:numFmt w:val="bullet"/>
      <w:pStyle w:val="Styl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1E277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00"/>
      </w:rPr>
    </w:lvl>
    <w:lvl w:ilvl="2" w:tplc="2F5E90D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color w:val="auto"/>
        <w:sz w:val="16"/>
        <w:szCs w:val="16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9C145B"/>
    <w:multiLevelType w:val="hybridMultilevel"/>
    <w:tmpl w:val="502C3B8C"/>
    <w:lvl w:ilvl="0" w:tplc="F48A1468">
      <w:start w:val="86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ED0104"/>
    <w:multiLevelType w:val="multilevel"/>
    <w:tmpl w:val="A238E368"/>
    <w:lvl w:ilvl="0">
      <w:start w:val="1"/>
      <w:numFmt w:val="decimal"/>
      <w:pStyle w:val="1razin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razina"/>
      <w:lvlText w:val="%1.%2."/>
      <w:lvlJc w:val="left"/>
      <w:pPr>
        <w:ind w:left="737" w:hanging="377"/>
      </w:pPr>
      <w:rPr>
        <w:rFonts w:hint="default"/>
      </w:rPr>
    </w:lvl>
    <w:lvl w:ilvl="2">
      <w:start w:val="1"/>
      <w:numFmt w:val="decimal"/>
      <w:pStyle w:val="3razina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4razina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0582186"/>
    <w:multiLevelType w:val="hybridMultilevel"/>
    <w:tmpl w:val="EE68B01E"/>
    <w:lvl w:ilvl="0" w:tplc="6152E5BC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432FA3"/>
    <w:multiLevelType w:val="multilevel"/>
    <w:tmpl w:val="8048EC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A833D41"/>
    <w:multiLevelType w:val="hybridMultilevel"/>
    <w:tmpl w:val="EEEA4BCC"/>
    <w:lvl w:ilvl="0" w:tplc="5B04FD30">
      <w:start w:val="1"/>
      <w:numFmt w:val="decimal"/>
      <w:lvlText w:val="%1."/>
      <w:lvlJc w:val="left"/>
      <w:pPr>
        <w:tabs>
          <w:tab w:val="num" w:pos="2136"/>
        </w:tabs>
        <w:ind w:left="2136" w:hanging="72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5" w15:restartNumberingAfterBreak="0">
    <w:nsid w:val="4ED2087F"/>
    <w:multiLevelType w:val="hybridMultilevel"/>
    <w:tmpl w:val="7C100D9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F06C12"/>
    <w:multiLevelType w:val="hybridMultilevel"/>
    <w:tmpl w:val="952ADCA6"/>
    <w:lvl w:ilvl="0" w:tplc="F0B6F9C4">
      <w:start w:val="4"/>
      <w:numFmt w:val="bullet"/>
      <w:lvlText w:val="•"/>
      <w:lvlJc w:val="left"/>
      <w:pPr>
        <w:ind w:left="1065" w:hanging="705"/>
      </w:pPr>
      <w:rPr>
        <w:rFonts w:ascii="Palatino Linotype" w:eastAsiaTheme="minorHAnsi" w:hAnsi="Palatino Linotype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8D7007"/>
    <w:multiLevelType w:val="hybridMultilevel"/>
    <w:tmpl w:val="1A7C54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7B2B8B"/>
    <w:multiLevelType w:val="hybridMultilevel"/>
    <w:tmpl w:val="95DECF14"/>
    <w:lvl w:ilvl="0" w:tplc="22EC01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EF9B11"/>
        <w:u w:color="FFFFF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E3E8A1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alatino Linotype" w:eastAsia="Times New Roman" w:hAnsi="Palatino Linotype" w:cs="Times New Roman" w:hint="default"/>
        <w:caps w:val="0"/>
        <w:strike w:val="0"/>
        <w:dstrike w:val="0"/>
        <w:vanish w:val="0"/>
        <w:color w:val="auto"/>
        <w:u w:color="FFFFF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6248EEC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aps w:val="0"/>
        <w:strike w:val="0"/>
        <w:dstrike w:val="0"/>
        <w:vanish w:val="0"/>
        <w:color w:val="000000"/>
        <w:u w:color="FFFFF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4CE56CC">
      <w:start w:val="12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alatino Linotype" w:eastAsia="PMingLiU" w:hAnsi="Palatino Linotype" w:cs="Times New Roman" w:hint="default"/>
        <w:caps w:val="0"/>
        <w:strike w:val="0"/>
        <w:dstrike w:val="0"/>
        <w:vanish w:val="0"/>
        <w:color w:val="000000"/>
        <w:u w:color="FFFFF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9F0638"/>
    <w:multiLevelType w:val="hybridMultilevel"/>
    <w:tmpl w:val="300EE11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2A4CDD"/>
    <w:multiLevelType w:val="hybridMultilevel"/>
    <w:tmpl w:val="808629B6"/>
    <w:lvl w:ilvl="0" w:tplc="74D0D0AE">
      <w:start w:val="2"/>
      <w:numFmt w:val="bullet"/>
      <w:pStyle w:val="Bulleting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686815"/>
    <w:multiLevelType w:val="hybridMultilevel"/>
    <w:tmpl w:val="8B4ED068"/>
    <w:lvl w:ilvl="0" w:tplc="7018A9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DC4E28"/>
    <w:multiLevelType w:val="hybridMultilevel"/>
    <w:tmpl w:val="8D00DFB4"/>
    <w:lvl w:ilvl="0" w:tplc="36801D0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7357ED"/>
    <w:multiLevelType w:val="hybridMultilevel"/>
    <w:tmpl w:val="DA9C146A"/>
    <w:lvl w:ilvl="0" w:tplc="33BE5414">
      <w:start w:val="1"/>
      <w:numFmt w:val="decimal"/>
      <w:lvlText w:val="Tablica %1."/>
      <w:lvlJc w:val="left"/>
      <w:pPr>
        <w:tabs>
          <w:tab w:val="num" w:pos="850"/>
        </w:tabs>
        <w:ind w:left="57" w:hanging="57"/>
      </w:pPr>
      <w:rPr>
        <w:rFonts w:ascii="Trebuchet MS" w:hAnsi="Trebuchet MS" w:hint="default"/>
        <w:b/>
        <w:i w:val="0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4" w15:restartNumberingAfterBreak="0">
    <w:nsid w:val="7B8617D7"/>
    <w:multiLevelType w:val="hybridMultilevel"/>
    <w:tmpl w:val="8EE8C86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1"/>
  </w:num>
  <w:num w:numId="3">
    <w:abstractNumId w:val="11"/>
    <w:lvlOverride w:ilvl="0">
      <w:lvl w:ilvl="0">
        <w:start w:val="1"/>
        <w:numFmt w:val="decimal"/>
        <w:pStyle w:val="1razina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2razina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pStyle w:val="3razina"/>
        <w:lvlText w:val="%1.%2.%3."/>
        <w:lvlJc w:val="left"/>
        <w:pPr>
          <w:ind w:left="1304" w:hanging="584"/>
        </w:pPr>
        <w:rPr>
          <w:rFonts w:hint="default"/>
        </w:rPr>
      </w:lvl>
    </w:lvlOverride>
    <w:lvlOverride w:ilvl="3">
      <w:lvl w:ilvl="3">
        <w:start w:val="1"/>
        <w:numFmt w:val="decimal"/>
        <w:pStyle w:val="4razina"/>
        <w:lvlText w:val="%1.%2.%3.%4."/>
        <w:lvlJc w:val="left"/>
        <w:pPr>
          <w:ind w:left="1418" w:hanging="33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2"/>
    </w:lvlOverride>
    <w:lvlOverride w:ilvl="1">
      <w:startOverride w:val="1"/>
    </w:lvlOverride>
  </w:num>
  <w:num w:numId="9">
    <w:abstractNumId w:val="11"/>
    <w:lvlOverride w:ilvl="0">
      <w:startOverride w:val="2"/>
    </w:lvlOverride>
    <w:lvlOverride w:ilvl="1">
      <w:startOverride w:val="1"/>
    </w:lvlOverride>
  </w:num>
  <w:num w:numId="10">
    <w:abstractNumId w:val="13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2"/>
    </w:lvlOverride>
    <w:lvlOverride w:ilvl="1">
      <w:startOverride w:val="1"/>
    </w:lvlOverride>
  </w:num>
  <w:num w:numId="13">
    <w:abstractNumId w:val="23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4"/>
  </w:num>
  <w:num w:numId="17">
    <w:abstractNumId w:val="6"/>
  </w:num>
  <w:num w:numId="18">
    <w:abstractNumId w:val="22"/>
  </w:num>
  <w:num w:numId="19">
    <w:abstractNumId w:val="2"/>
  </w:num>
  <w:num w:numId="20">
    <w:abstractNumId w:val="16"/>
  </w:num>
  <w:num w:numId="21">
    <w:abstractNumId w:val="3"/>
  </w:num>
  <w:num w:numId="22">
    <w:abstractNumId w:val="0"/>
  </w:num>
  <w:num w:numId="23">
    <w:abstractNumId w:val="17"/>
  </w:num>
  <w:num w:numId="24">
    <w:abstractNumId w:val="12"/>
  </w:num>
  <w:num w:numId="25">
    <w:abstractNumId w:val="8"/>
  </w:num>
  <w:num w:numId="26">
    <w:abstractNumId w:val="21"/>
  </w:num>
  <w:num w:numId="27">
    <w:abstractNumId w:val="1"/>
  </w:num>
  <w:num w:numId="28">
    <w:abstractNumId w:val="7"/>
  </w:num>
  <w:num w:numId="29">
    <w:abstractNumId w:val="5"/>
  </w:num>
  <w:num w:numId="30">
    <w:abstractNumId w:val="9"/>
  </w:num>
  <w:num w:numId="31">
    <w:abstractNumId w:val="18"/>
  </w:num>
  <w:num w:numId="32">
    <w:abstractNumId w:val="10"/>
  </w:num>
  <w:num w:numId="33">
    <w:abstractNumId w:val="4"/>
  </w:num>
  <w:num w:numId="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</w:num>
  <w:num w:numId="37">
    <w:abstractNumId w:val="4"/>
  </w:num>
  <w:num w:numId="38">
    <w:abstractNumId w:val="15"/>
  </w:num>
  <w:num w:numId="39">
    <w:abstractNumId w:val="24"/>
  </w:num>
  <w:num w:numId="40">
    <w:abstractNumId w:val="19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11F"/>
    <w:rsid w:val="00020A26"/>
    <w:rsid w:val="0004506F"/>
    <w:rsid w:val="00053C0E"/>
    <w:rsid w:val="00063775"/>
    <w:rsid w:val="00075C2D"/>
    <w:rsid w:val="00087A9F"/>
    <w:rsid w:val="0009113F"/>
    <w:rsid w:val="00092C48"/>
    <w:rsid w:val="00092C69"/>
    <w:rsid w:val="00095D27"/>
    <w:rsid w:val="000A50FB"/>
    <w:rsid w:val="000B5D4A"/>
    <w:rsid w:val="000D4E5B"/>
    <w:rsid w:val="000E511B"/>
    <w:rsid w:val="000F2C52"/>
    <w:rsid w:val="00100597"/>
    <w:rsid w:val="001015E0"/>
    <w:rsid w:val="001174F7"/>
    <w:rsid w:val="001247B7"/>
    <w:rsid w:val="00125A3D"/>
    <w:rsid w:val="00127A0E"/>
    <w:rsid w:val="00173664"/>
    <w:rsid w:val="00176D6E"/>
    <w:rsid w:val="001A4AB2"/>
    <w:rsid w:val="001B62E1"/>
    <w:rsid w:val="001C33B6"/>
    <w:rsid w:val="001C3F9D"/>
    <w:rsid w:val="001D27B8"/>
    <w:rsid w:val="001D348F"/>
    <w:rsid w:val="0020278A"/>
    <w:rsid w:val="00207D0F"/>
    <w:rsid w:val="00212818"/>
    <w:rsid w:val="00217565"/>
    <w:rsid w:val="002345C7"/>
    <w:rsid w:val="00234DB5"/>
    <w:rsid w:val="00236AC7"/>
    <w:rsid w:val="002652C8"/>
    <w:rsid w:val="00296B46"/>
    <w:rsid w:val="002A74F8"/>
    <w:rsid w:val="002C493C"/>
    <w:rsid w:val="002F1791"/>
    <w:rsid w:val="003069B2"/>
    <w:rsid w:val="00307D70"/>
    <w:rsid w:val="00347F31"/>
    <w:rsid w:val="003628CB"/>
    <w:rsid w:val="00373041"/>
    <w:rsid w:val="003A1C2E"/>
    <w:rsid w:val="003A5516"/>
    <w:rsid w:val="003B71C2"/>
    <w:rsid w:val="003C0E00"/>
    <w:rsid w:val="003D0CFF"/>
    <w:rsid w:val="003D769A"/>
    <w:rsid w:val="003E211F"/>
    <w:rsid w:val="00404D99"/>
    <w:rsid w:val="004206E0"/>
    <w:rsid w:val="00435EB8"/>
    <w:rsid w:val="004366AE"/>
    <w:rsid w:val="00443761"/>
    <w:rsid w:val="004459F9"/>
    <w:rsid w:val="00445A26"/>
    <w:rsid w:val="00450DB0"/>
    <w:rsid w:val="00462003"/>
    <w:rsid w:val="00467525"/>
    <w:rsid w:val="0047165E"/>
    <w:rsid w:val="00473F8E"/>
    <w:rsid w:val="004A2015"/>
    <w:rsid w:val="004B58B2"/>
    <w:rsid w:val="004E15CF"/>
    <w:rsid w:val="004E6878"/>
    <w:rsid w:val="004F5F25"/>
    <w:rsid w:val="005070A5"/>
    <w:rsid w:val="005126D8"/>
    <w:rsid w:val="00517EC8"/>
    <w:rsid w:val="00525365"/>
    <w:rsid w:val="00525954"/>
    <w:rsid w:val="005649B7"/>
    <w:rsid w:val="0056577E"/>
    <w:rsid w:val="005767F7"/>
    <w:rsid w:val="00593F33"/>
    <w:rsid w:val="005A7787"/>
    <w:rsid w:val="005B1925"/>
    <w:rsid w:val="005C4160"/>
    <w:rsid w:val="005D0E2B"/>
    <w:rsid w:val="005D2704"/>
    <w:rsid w:val="005D4F32"/>
    <w:rsid w:val="00651D2B"/>
    <w:rsid w:val="00653EAA"/>
    <w:rsid w:val="00663A85"/>
    <w:rsid w:val="00672E8A"/>
    <w:rsid w:val="00682649"/>
    <w:rsid w:val="00684E9D"/>
    <w:rsid w:val="006A4C1E"/>
    <w:rsid w:val="006A736D"/>
    <w:rsid w:val="006E0639"/>
    <w:rsid w:val="006E6225"/>
    <w:rsid w:val="006F172B"/>
    <w:rsid w:val="006F68B9"/>
    <w:rsid w:val="00707E01"/>
    <w:rsid w:val="007160C0"/>
    <w:rsid w:val="007216D2"/>
    <w:rsid w:val="007353E8"/>
    <w:rsid w:val="00737082"/>
    <w:rsid w:val="00745B7C"/>
    <w:rsid w:val="007503BF"/>
    <w:rsid w:val="00767250"/>
    <w:rsid w:val="00795D2D"/>
    <w:rsid w:val="007A1838"/>
    <w:rsid w:val="007B03A5"/>
    <w:rsid w:val="007E0854"/>
    <w:rsid w:val="007F0579"/>
    <w:rsid w:val="007F15DA"/>
    <w:rsid w:val="007F57BF"/>
    <w:rsid w:val="008206B7"/>
    <w:rsid w:val="00827B0C"/>
    <w:rsid w:val="00870D8C"/>
    <w:rsid w:val="008716AC"/>
    <w:rsid w:val="008732B0"/>
    <w:rsid w:val="0087726B"/>
    <w:rsid w:val="008877C3"/>
    <w:rsid w:val="008B7B3E"/>
    <w:rsid w:val="008C190B"/>
    <w:rsid w:val="008D4221"/>
    <w:rsid w:val="008F547F"/>
    <w:rsid w:val="008F7D35"/>
    <w:rsid w:val="00930221"/>
    <w:rsid w:val="00934534"/>
    <w:rsid w:val="00954E5D"/>
    <w:rsid w:val="00966E8C"/>
    <w:rsid w:val="0097047B"/>
    <w:rsid w:val="00984964"/>
    <w:rsid w:val="00984999"/>
    <w:rsid w:val="009A4473"/>
    <w:rsid w:val="009B2F4B"/>
    <w:rsid w:val="009B7E4F"/>
    <w:rsid w:val="009C6CE2"/>
    <w:rsid w:val="009C76A2"/>
    <w:rsid w:val="009D43CB"/>
    <w:rsid w:val="009E1820"/>
    <w:rsid w:val="009E66C4"/>
    <w:rsid w:val="009F1123"/>
    <w:rsid w:val="009F3FAE"/>
    <w:rsid w:val="00A15215"/>
    <w:rsid w:val="00A33305"/>
    <w:rsid w:val="00A438B6"/>
    <w:rsid w:val="00A43AA7"/>
    <w:rsid w:val="00A4436A"/>
    <w:rsid w:val="00A876A9"/>
    <w:rsid w:val="00AA2BE3"/>
    <w:rsid w:val="00AB0572"/>
    <w:rsid w:val="00B05972"/>
    <w:rsid w:val="00B1673E"/>
    <w:rsid w:val="00B4151D"/>
    <w:rsid w:val="00B45B98"/>
    <w:rsid w:val="00B4712D"/>
    <w:rsid w:val="00B56C0D"/>
    <w:rsid w:val="00B60687"/>
    <w:rsid w:val="00B6087B"/>
    <w:rsid w:val="00B63D1E"/>
    <w:rsid w:val="00B67D85"/>
    <w:rsid w:val="00B73A0C"/>
    <w:rsid w:val="00B80300"/>
    <w:rsid w:val="00B82DAA"/>
    <w:rsid w:val="00B96F37"/>
    <w:rsid w:val="00BB04F6"/>
    <w:rsid w:val="00BC434D"/>
    <w:rsid w:val="00BC4445"/>
    <w:rsid w:val="00BD3734"/>
    <w:rsid w:val="00BF090F"/>
    <w:rsid w:val="00BF1197"/>
    <w:rsid w:val="00BF1DFE"/>
    <w:rsid w:val="00BF5D80"/>
    <w:rsid w:val="00C05AC1"/>
    <w:rsid w:val="00C23BD7"/>
    <w:rsid w:val="00C513FC"/>
    <w:rsid w:val="00C52762"/>
    <w:rsid w:val="00C54663"/>
    <w:rsid w:val="00C65479"/>
    <w:rsid w:val="00C70F76"/>
    <w:rsid w:val="00C72EC1"/>
    <w:rsid w:val="00C73777"/>
    <w:rsid w:val="00C82C75"/>
    <w:rsid w:val="00C97E2B"/>
    <w:rsid w:val="00CB246B"/>
    <w:rsid w:val="00CB7CC0"/>
    <w:rsid w:val="00CC14FE"/>
    <w:rsid w:val="00CD3BFF"/>
    <w:rsid w:val="00CD5FA6"/>
    <w:rsid w:val="00CE29AF"/>
    <w:rsid w:val="00CF4BC2"/>
    <w:rsid w:val="00CF4DDA"/>
    <w:rsid w:val="00CF5C25"/>
    <w:rsid w:val="00D00323"/>
    <w:rsid w:val="00D16D3B"/>
    <w:rsid w:val="00D31AEC"/>
    <w:rsid w:val="00D55C1C"/>
    <w:rsid w:val="00D57360"/>
    <w:rsid w:val="00D60856"/>
    <w:rsid w:val="00D629A0"/>
    <w:rsid w:val="00D7599C"/>
    <w:rsid w:val="00DC1FA9"/>
    <w:rsid w:val="00DE34D0"/>
    <w:rsid w:val="00E21E49"/>
    <w:rsid w:val="00E3511A"/>
    <w:rsid w:val="00E43F4A"/>
    <w:rsid w:val="00E454F7"/>
    <w:rsid w:val="00E73E31"/>
    <w:rsid w:val="00E84608"/>
    <w:rsid w:val="00E934F1"/>
    <w:rsid w:val="00EA6A34"/>
    <w:rsid w:val="00EA7EEB"/>
    <w:rsid w:val="00EB7959"/>
    <w:rsid w:val="00ED76A9"/>
    <w:rsid w:val="00EE63DB"/>
    <w:rsid w:val="00EF228A"/>
    <w:rsid w:val="00EF2F79"/>
    <w:rsid w:val="00EF6AFB"/>
    <w:rsid w:val="00F04462"/>
    <w:rsid w:val="00F10AB7"/>
    <w:rsid w:val="00F10F45"/>
    <w:rsid w:val="00F23439"/>
    <w:rsid w:val="00F3036B"/>
    <w:rsid w:val="00F4349F"/>
    <w:rsid w:val="00F55C2D"/>
    <w:rsid w:val="00F621B2"/>
    <w:rsid w:val="00F63819"/>
    <w:rsid w:val="00F67968"/>
    <w:rsid w:val="00F70294"/>
    <w:rsid w:val="00F75F09"/>
    <w:rsid w:val="00F761C8"/>
    <w:rsid w:val="00F80D0C"/>
    <w:rsid w:val="00F83D8A"/>
    <w:rsid w:val="00F94A80"/>
    <w:rsid w:val="00FB5F0D"/>
    <w:rsid w:val="00FD0596"/>
    <w:rsid w:val="00FD1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BD9B504-BF90-4AF4-8ED8-BB2BB2EFE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alatino Linotype" w:eastAsiaTheme="minorHAnsi" w:hAnsi="Palatino Linotype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12818"/>
  </w:style>
  <w:style w:type="paragraph" w:styleId="Naslov10">
    <w:name w:val="heading 1"/>
    <w:basedOn w:val="Normal"/>
    <w:next w:val="Normal"/>
    <w:link w:val="Naslov1Char"/>
    <w:uiPriority w:val="9"/>
    <w:qFormat/>
    <w:rsid w:val="00BF1D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adraj1">
    <w:name w:val="toc 1"/>
    <w:basedOn w:val="Normal"/>
    <w:next w:val="Normal"/>
    <w:autoRedefine/>
    <w:uiPriority w:val="39"/>
    <w:unhideWhenUsed/>
    <w:rsid w:val="00BF1DFE"/>
    <w:pPr>
      <w:spacing w:after="100"/>
    </w:pPr>
    <w:rPr>
      <w:rFonts w:ascii="Trebuchet MS" w:eastAsia="Calibri" w:hAnsi="Trebuchet MS" w:cs="Times New Roman"/>
      <w:sz w:val="24"/>
    </w:rPr>
  </w:style>
  <w:style w:type="character" w:styleId="Hiperveza">
    <w:name w:val="Hyperlink"/>
    <w:basedOn w:val="Zadanifontodlomka"/>
    <w:uiPriority w:val="99"/>
    <w:unhideWhenUsed/>
    <w:rsid w:val="00BF1DFE"/>
    <w:rPr>
      <w:color w:val="0000FF"/>
      <w:u w:val="single"/>
    </w:rPr>
  </w:style>
  <w:style w:type="paragraph" w:styleId="Sadraj2">
    <w:name w:val="toc 2"/>
    <w:basedOn w:val="Normal"/>
    <w:next w:val="Normal"/>
    <w:autoRedefine/>
    <w:uiPriority w:val="39"/>
    <w:unhideWhenUsed/>
    <w:rsid w:val="00BF1DFE"/>
    <w:pPr>
      <w:spacing w:after="100"/>
      <w:ind w:left="220"/>
    </w:pPr>
    <w:rPr>
      <w:rFonts w:ascii="Trebuchet MS" w:eastAsia="Calibri" w:hAnsi="Trebuchet MS" w:cs="Times New Roman"/>
      <w:sz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F1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F1DFE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link w:val="OdlomakpopisaChar"/>
    <w:uiPriority w:val="34"/>
    <w:qFormat/>
    <w:rsid w:val="00BF1DFE"/>
    <w:pPr>
      <w:ind w:left="720"/>
      <w:contextualSpacing/>
    </w:pPr>
  </w:style>
  <w:style w:type="character" w:customStyle="1" w:styleId="Naslov1Char">
    <w:name w:val="Naslov 1 Char"/>
    <w:basedOn w:val="Zadanifontodlomka"/>
    <w:link w:val="Naslov10"/>
    <w:uiPriority w:val="9"/>
    <w:rsid w:val="00BF1D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Naslov1">
    <w:name w:val="Naslov1"/>
    <w:basedOn w:val="Normal"/>
    <w:link w:val="Naslov1Char0"/>
    <w:qFormat/>
    <w:rsid w:val="003A5516"/>
    <w:pPr>
      <w:numPr>
        <w:numId w:val="15"/>
      </w:numPr>
      <w:outlineLvl w:val="0"/>
    </w:pPr>
    <w:rPr>
      <w:rFonts w:ascii="Trebuchet MS" w:hAnsi="Trebuchet MS"/>
      <w:b/>
      <w:sz w:val="44"/>
      <w:szCs w:val="44"/>
    </w:rPr>
  </w:style>
  <w:style w:type="paragraph" w:customStyle="1" w:styleId="BodyText">
    <w:name w:val="BodyText"/>
    <w:basedOn w:val="Normal"/>
    <w:link w:val="BodyTextChar"/>
    <w:qFormat/>
    <w:rsid w:val="00BF1DFE"/>
  </w:style>
  <w:style w:type="character" w:customStyle="1" w:styleId="Naslov1Char0">
    <w:name w:val="Naslov1 Char"/>
    <w:basedOn w:val="Zadanifontodlomka"/>
    <w:link w:val="Naslov1"/>
    <w:rsid w:val="003A5516"/>
    <w:rPr>
      <w:rFonts w:ascii="Trebuchet MS" w:hAnsi="Trebuchet MS"/>
      <w:b/>
      <w:sz w:val="44"/>
      <w:szCs w:val="44"/>
    </w:rPr>
  </w:style>
  <w:style w:type="paragraph" w:customStyle="1" w:styleId="Bulleting">
    <w:name w:val="Bulleting"/>
    <w:basedOn w:val="Odlomakpopisa"/>
    <w:link w:val="BulletingChar"/>
    <w:qFormat/>
    <w:rsid w:val="00BF1DFE"/>
    <w:pPr>
      <w:numPr>
        <w:numId w:val="1"/>
      </w:numPr>
    </w:pPr>
  </w:style>
  <w:style w:type="character" w:customStyle="1" w:styleId="BodyTextChar">
    <w:name w:val="BodyText Char"/>
    <w:basedOn w:val="Zadanifontodlomka"/>
    <w:link w:val="BodyText"/>
    <w:rsid w:val="00BF1DFE"/>
  </w:style>
  <w:style w:type="paragraph" w:customStyle="1" w:styleId="1razina">
    <w:name w:val="1 razina"/>
    <w:basedOn w:val="Odlomakpopisa"/>
    <w:qFormat/>
    <w:rsid w:val="00BF1DFE"/>
    <w:pPr>
      <w:numPr>
        <w:numId w:val="2"/>
      </w:numPr>
      <w:jc w:val="both"/>
    </w:pPr>
    <w:rPr>
      <w:rFonts w:ascii="Trebuchet MS" w:eastAsia="Calibri" w:hAnsi="Trebuchet MS" w:cs="Times New Roman"/>
      <w:b/>
      <w:sz w:val="44"/>
      <w:szCs w:val="44"/>
    </w:rPr>
  </w:style>
  <w:style w:type="character" w:customStyle="1" w:styleId="OdlomakpopisaChar">
    <w:name w:val="Odlomak popisa Char"/>
    <w:basedOn w:val="Zadanifontodlomka"/>
    <w:link w:val="Odlomakpopisa"/>
    <w:uiPriority w:val="34"/>
    <w:rsid w:val="00BF1DFE"/>
  </w:style>
  <w:style w:type="character" w:customStyle="1" w:styleId="BulletingChar">
    <w:name w:val="Bulleting Char"/>
    <w:basedOn w:val="OdlomakpopisaChar"/>
    <w:link w:val="Bulleting"/>
    <w:rsid w:val="00BF1DFE"/>
  </w:style>
  <w:style w:type="paragraph" w:customStyle="1" w:styleId="2razina">
    <w:name w:val="2 razina"/>
    <w:basedOn w:val="Odlomakpopisa"/>
    <w:link w:val="2razinaChar"/>
    <w:qFormat/>
    <w:rsid w:val="00BF1DFE"/>
    <w:pPr>
      <w:numPr>
        <w:ilvl w:val="1"/>
        <w:numId w:val="2"/>
      </w:numPr>
      <w:tabs>
        <w:tab w:val="left" w:pos="993"/>
      </w:tabs>
      <w:jc w:val="both"/>
    </w:pPr>
    <w:rPr>
      <w:rFonts w:eastAsia="Calibri" w:cs="Times New Roman"/>
      <w:b/>
      <w:i/>
      <w:sz w:val="36"/>
      <w:szCs w:val="36"/>
    </w:rPr>
  </w:style>
  <w:style w:type="paragraph" w:customStyle="1" w:styleId="3razina">
    <w:name w:val="3 razina"/>
    <w:basedOn w:val="Odlomakpopisa"/>
    <w:link w:val="3razinaChar"/>
    <w:qFormat/>
    <w:rsid w:val="00BF1DFE"/>
    <w:pPr>
      <w:numPr>
        <w:ilvl w:val="2"/>
        <w:numId w:val="2"/>
      </w:numPr>
      <w:tabs>
        <w:tab w:val="left" w:pos="1560"/>
      </w:tabs>
      <w:ind w:left="1304" w:hanging="584"/>
      <w:jc w:val="both"/>
    </w:pPr>
    <w:rPr>
      <w:rFonts w:eastAsia="Calibri" w:cs="Times New Roman"/>
      <w:b/>
      <w:sz w:val="32"/>
      <w:szCs w:val="32"/>
    </w:rPr>
  </w:style>
  <w:style w:type="paragraph" w:customStyle="1" w:styleId="4razina">
    <w:name w:val="4 razina"/>
    <w:basedOn w:val="Odlomakpopisa"/>
    <w:qFormat/>
    <w:rsid w:val="00BF1DFE"/>
    <w:pPr>
      <w:numPr>
        <w:ilvl w:val="3"/>
        <w:numId w:val="2"/>
      </w:numPr>
      <w:tabs>
        <w:tab w:val="left" w:pos="1843"/>
      </w:tabs>
      <w:ind w:left="1418" w:hanging="338"/>
      <w:jc w:val="both"/>
    </w:pPr>
    <w:rPr>
      <w:rFonts w:eastAsia="Calibri" w:cs="Times New Roman"/>
      <w:b/>
      <w:sz w:val="28"/>
      <w:szCs w:val="28"/>
    </w:rPr>
  </w:style>
  <w:style w:type="paragraph" w:customStyle="1" w:styleId="Naslov2">
    <w:name w:val="Naslov2"/>
    <w:basedOn w:val="2razina"/>
    <w:link w:val="Naslov2Char"/>
    <w:qFormat/>
    <w:rsid w:val="00212818"/>
    <w:pPr>
      <w:numPr>
        <w:numId w:val="15"/>
      </w:numPr>
      <w:jc w:val="left"/>
      <w:outlineLvl w:val="1"/>
    </w:pPr>
    <w:rPr>
      <w:rFonts w:ascii="Trebuchet MS" w:hAnsi="Trebuchet MS"/>
      <w:i w:val="0"/>
    </w:rPr>
  </w:style>
  <w:style w:type="paragraph" w:styleId="TOCNaslov">
    <w:name w:val="TOC Heading"/>
    <w:basedOn w:val="Naslov10"/>
    <w:next w:val="Normal"/>
    <w:uiPriority w:val="39"/>
    <w:unhideWhenUsed/>
    <w:qFormat/>
    <w:rsid w:val="00BF1DFE"/>
    <w:pPr>
      <w:outlineLvl w:val="9"/>
    </w:pPr>
    <w:rPr>
      <w:lang w:val="en-US"/>
    </w:rPr>
  </w:style>
  <w:style w:type="character" w:customStyle="1" w:styleId="2razinaChar">
    <w:name w:val="2 razina Char"/>
    <w:basedOn w:val="OdlomakpopisaChar"/>
    <w:link w:val="2razina"/>
    <w:rsid w:val="00BF1DFE"/>
    <w:rPr>
      <w:rFonts w:eastAsia="Calibri" w:cs="Times New Roman"/>
      <w:b/>
      <w:i/>
      <w:sz w:val="36"/>
      <w:szCs w:val="36"/>
    </w:rPr>
  </w:style>
  <w:style w:type="character" w:customStyle="1" w:styleId="Naslov2Char">
    <w:name w:val="Naslov2 Char"/>
    <w:basedOn w:val="2razinaChar"/>
    <w:link w:val="Naslov2"/>
    <w:rsid w:val="00212818"/>
    <w:rPr>
      <w:rFonts w:ascii="Trebuchet MS" w:eastAsia="Calibri" w:hAnsi="Trebuchet MS" w:cs="Times New Roman"/>
      <w:b/>
      <w:i w:val="0"/>
      <w:sz w:val="36"/>
      <w:szCs w:val="36"/>
    </w:rPr>
  </w:style>
  <w:style w:type="paragraph" w:styleId="Zaglavlje">
    <w:name w:val="header"/>
    <w:basedOn w:val="Normal"/>
    <w:link w:val="ZaglavljeChar"/>
    <w:uiPriority w:val="99"/>
    <w:semiHidden/>
    <w:unhideWhenUsed/>
    <w:rsid w:val="00BF1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BF1DFE"/>
  </w:style>
  <w:style w:type="paragraph" w:styleId="Podnoje">
    <w:name w:val="footer"/>
    <w:basedOn w:val="Normal"/>
    <w:link w:val="PodnojeChar"/>
    <w:unhideWhenUsed/>
    <w:rsid w:val="00BF1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BF1DFE"/>
  </w:style>
  <w:style w:type="paragraph" w:customStyle="1" w:styleId="Predmetkomentara1">
    <w:name w:val="Predmet komentara1"/>
    <w:basedOn w:val="Normal"/>
    <w:semiHidden/>
    <w:rsid w:val="00BF1DFE"/>
    <w:rPr>
      <w:rFonts w:eastAsia="Calibri" w:cs="Times New Roman"/>
      <w:b/>
      <w:bCs/>
      <w:sz w:val="20"/>
      <w:szCs w:val="20"/>
    </w:rPr>
  </w:style>
  <w:style w:type="paragraph" w:styleId="Tekstkomentara">
    <w:name w:val="annotation text"/>
    <w:link w:val="TekstkomentaraChar"/>
    <w:uiPriority w:val="99"/>
    <w:semiHidden/>
    <w:unhideWhenUsed/>
    <w:rsid w:val="00BF1DF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BF1DFE"/>
    <w:rPr>
      <w:sz w:val="20"/>
      <w:szCs w:val="20"/>
    </w:rPr>
  </w:style>
  <w:style w:type="paragraph" w:styleId="Bezproreda">
    <w:name w:val="No Spacing"/>
    <w:uiPriority w:val="1"/>
    <w:qFormat/>
    <w:rsid w:val="00C73777"/>
    <w:pPr>
      <w:spacing w:after="0" w:line="240" w:lineRule="auto"/>
    </w:pPr>
    <w:rPr>
      <w:rFonts w:eastAsia="Calibri" w:cs="Times New Roman"/>
    </w:rPr>
  </w:style>
  <w:style w:type="paragraph" w:customStyle="1" w:styleId="Naslov3">
    <w:name w:val="Naslov3"/>
    <w:basedOn w:val="3razina"/>
    <w:link w:val="Naslov3Char"/>
    <w:qFormat/>
    <w:rsid w:val="00E934F1"/>
    <w:pPr>
      <w:numPr>
        <w:numId w:val="15"/>
      </w:numPr>
      <w:tabs>
        <w:tab w:val="clear" w:pos="1560"/>
        <w:tab w:val="left" w:pos="1418"/>
        <w:tab w:val="left" w:pos="1843"/>
      </w:tabs>
    </w:pPr>
    <w:rPr>
      <w:rFonts w:ascii="Trebuchet MS" w:hAnsi="Trebuchet MS"/>
    </w:rPr>
  </w:style>
  <w:style w:type="character" w:customStyle="1" w:styleId="3razinaChar">
    <w:name w:val="3 razina Char"/>
    <w:basedOn w:val="OdlomakpopisaChar"/>
    <w:link w:val="3razina"/>
    <w:rsid w:val="00C73777"/>
    <w:rPr>
      <w:rFonts w:eastAsia="Calibri" w:cs="Times New Roman"/>
      <w:b/>
      <w:sz w:val="32"/>
      <w:szCs w:val="32"/>
    </w:rPr>
  </w:style>
  <w:style w:type="character" w:customStyle="1" w:styleId="Naslov3Char">
    <w:name w:val="Naslov3 Char"/>
    <w:basedOn w:val="3razinaChar"/>
    <w:link w:val="Naslov3"/>
    <w:rsid w:val="00C73777"/>
    <w:rPr>
      <w:rFonts w:ascii="Trebuchet MS" w:eastAsia="Calibri" w:hAnsi="Trebuchet MS" w:cs="Times New Roman"/>
      <w:b/>
      <w:sz w:val="32"/>
      <w:szCs w:val="32"/>
    </w:rPr>
  </w:style>
  <w:style w:type="table" w:styleId="Reetkatablice">
    <w:name w:val="Table Grid"/>
    <w:basedOn w:val="Obinatablica"/>
    <w:rsid w:val="00234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qFormat/>
    <w:rsid w:val="002F1791"/>
    <w:pPr>
      <w:numPr>
        <w:numId w:val="30"/>
      </w:numPr>
      <w:spacing w:before="240" w:after="0" w:line="240" w:lineRule="auto"/>
      <w:jc w:val="both"/>
    </w:pPr>
    <w:rPr>
      <w:rFonts w:eastAsia="Times New Roman" w:cs="Arial"/>
      <w:bCs/>
      <w:kern w:val="32"/>
      <w:lang w:eastAsia="hr-HR"/>
    </w:rPr>
  </w:style>
  <w:style w:type="paragraph" w:styleId="Grafikeoznake">
    <w:name w:val="List Bullet"/>
    <w:basedOn w:val="Normal"/>
    <w:rsid w:val="002F1791"/>
    <w:pPr>
      <w:tabs>
        <w:tab w:val="num" w:pos="360"/>
      </w:tabs>
      <w:spacing w:before="120" w:after="120" w:line="240" w:lineRule="auto"/>
      <w:ind w:left="720" w:hanging="360"/>
    </w:pPr>
    <w:rPr>
      <w:rFonts w:ascii="Book Antiqua" w:eastAsia="Times New Roman" w:hAnsi="Book Antiqua" w:cs="Times New Roman"/>
      <w:szCs w:val="24"/>
      <w:lang w:val="en-US" w:eastAsia="hr-HR"/>
    </w:rPr>
  </w:style>
  <w:style w:type="paragraph" w:styleId="Opisslike">
    <w:name w:val="caption"/>
    <w:basedOn w:val="Normal"/>
    <w:next w:val="Normal"/>
    <w:uiPriority w:val="35"/>
    <w:unhideWhenUsed/>
    <w:qFormat/>
    <w:rsid w:val="000911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kstrezerviranogmjesta">
    <w:name w:val="Placeholder Text"/>
    <w:basedOn w:val="Zadanifontodlomka"/>
    <w:uiPriority w:val="99"/>
    <w:semiHidden/>
    <w:rsid w:val="00B6068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9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75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13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25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5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4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941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02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4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-dd.e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%201\Documents\Documents\Bitni%20dokumenti\Ponuda_MP_template_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22675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355F1-30CB-4922-AB6B-7EA93586212B}"/>
      </w:docPartPr>
      <w:docPartBody>
        <w:p w:rsidR="00256F1C" w:rsidRDefault="00256F1C">
          <w:r w:rsidRPr="00F94B23">
            <w:rPr>
              <w:rStyle w:val="Tekstrezerviranogmjesta"/>
            </w:rPr>
            <w:t>Click here to enter text.</w:t>
          </w:r>
        </w:p>
      </w:docPartBody>
    </w:docPart>
    <w:docPart>
      <w:docPartPr>
        <w:name w:val="DefaultPlaceholder_22675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6BE37-2278-43BE-9F18-F57D1FAA9F6B}"/>
      </w:docPartPr>
      <w:docPartBody>
        <w:p w:rsidR="00256F1C" w:rsidRDefault="00256F1C">
          <w:r w:rsidRPr="00F94B23">
            <w:rPr>
              <w:rStyle w:val="Tekstrezerviranogmjesta"/>
            </w:rPr>
            <w:t>Click here to enter a date.</w:t>
          </w:r>
        </w:p>
      </w:docPartBody>
    </w:docPart>
    <w:docPart>
      <w:docPartPr>
        <w:name w:val="8833F928543B4024A0B66A9C45CDA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77CBC-E6F2-4ED0-9D81-51CAD2785F9D}"/>
      </w:docPartPr>
      <w:docPartBody>
        <w:p w:rsidR="00740A76" w:rsidRDefault="00EC1245" w:rsidP="00EC1245">
          <w:pPr>
            <w:pStyle w:val="8833F928543B4024A0B66A9C45CDA714"/>
          </w:pPr>
          <w:r w:rsidRPr="00C628DC">
            <w:rPr>
              <w:rStyle w:val="Tekstrezerviranogmjesta"/>
            </w:rPr>
            <w:t>Click here to enter text.</w:t>
          </w:r>
        </w:p>
      </w:docPartBody>
    </w:docPart>
    <w:docPart>
      <w:docPartPr>
        <w:name w:val="549DDEE3E13448CDBE4AA136EEB161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ABBFB0-0C3F-453E-999B-C98C7A2899F0}"/>
      </w:docPartPr>
      <w:docPartBody>
        <w:p w:rsidR="00740A76" w:rsidRDefault="00EC1245" w:rsidP="00EC1245">
          <w:pPr>
            <w:pStyle w:val="549DDEE3E13448CDBE4AA136EEB16131"/>
          </w:pPr>
          <w:r w:rsidRPr="00C628DC">
            <w:rPr>
              <w:rStyle w:val="Tekstrezerviranogmjesta"/>
            </w:rPr>
            <w:t>Choose an item.</w:t>
          </w:r>
        </w:p>
      </w:docPartBody>
    </w:docPart>
    <w:docPart>
      <w:docPartPr>
        <w:name w:val="C61F22E25CF849B6A08D2ECC464648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7B825-D88A-4D9F-B6D5-8567FD857688}"/>
      </w:docPartPr>
      <w:docPartBody>
        <w:p w:rsidR="00740A76" w:rsidRDefault="00EC1245" w:rsidP="00EC1245">
          <w:pPr>
            <w:pStyle w:val="C61F22E25CF849B6A08D2ECC46464876"/>
          </w:pPr>
          <w:r w:rsidRPr="00C628DC">
            <w:rPr>
              <w:rStyle w:val="Tekstrezerviranogmjesta"/>
            </w:rPr>
            <w:t>Choose an item.</w:t>
          </w:r>
        </w:p>
      </w:docPartBody>
    </w:docPart>
    <w:docPart>
      <w:docPartPr>
        <w:name w:val="E0BEBB7A68F747A1A5463C81DCC98A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AE413-8DDE-4232-B8A0-9584B1B21A5D}"/>
      </w:docPartPr>
      <w:docPartBody>
        <w:p w:rsidR="00740A76" w:rsidRDefault="00EC1245" w:rsidP="00EC1245">
          <w:pPr>
            <w:pStyle w:val="E0BEBB7A68F747A1A5463C81DCC98A5A"/>
          </w:pPr>
          <w:r w:rsidRPr="00C628DC">
            <w:rPr>
              <w:rStyle w:val="Tekstrezerviranogmjesta"/>
            </w:rPr>
            <w:t>Choose an item.</w:t>
          </w:r>
        </w:p>
      </w:docPartBody>
    </w:docPart>
    <w:docPart>
      <w:docPartPr>
        <w:name w:val="E588E391C695458AA0D6B085FBB9B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BF551-E80E-46CB-98EB-30A296E29036}"/>
      </w:docPartPr>
      <w:docPartBody>
        <w:p w:rsidR="00740A76" w:rsidRDefault="00EC1245" w:rsidP="00EC1245">
          <w:pPr>
            <w:pStyle w:val="E588E391C695458AA0D6B085FBB9B423"/>
          </w:pPr>
          <w:r w:rsidRPr="00C628DC">
            <w:rPr>
              <w:rStyle w:val="Tekstrezerviranogmjesta"/>
            </w:rPr>
            <w:t>Choose an item.</w:t>
          </w:r>
        </w:p>
      </w:docPartBody>
    </w:docPart>
    <w:docPart>
      <w:docPartPr>
        <w:name w:val="E6F35C3D1AF142AEA5844FE51C69C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559552-6993-4F94-A2D8-0285910A927B}"/>
      </w:docPartPr>
      <w:docPartBody>
        <w:p w:rsidR="00740A76" w:rsidRDefault="00EC1245" w:rsidP="00EC1245">
          <w:pPr>
            <w:pStyle w:val="E6F35C3D1AF142AEA5844FE51C69C27A"/>
          </w:pPr>
          <w:r w:rsidRPr="00C628DC">
            <w:rPr>
              <w:rStyle w:val="Tekstrezerviranogmjesta"/>
            </w:rPr>
            <w:t>Choose an item.</w:t>
          </w:r>
        </w:p>
      </w:docPartBody>
    </w:docPart>
    <w:docPart>
      <w:docPartPr>
        <w:name w:val="8B2E3F06AD044C75ABB9BCE335B5A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22E34-D0EC-4E79-AA76-1B6ECCD5521F}"/>
      </w:docPartPr>
      <w:docPartBody>
        <w:p w:rsidR="00740A76" w:rsidRDefault="00EC1245" w:rsidP="00EC1245">
          <w:pPr>
            <w:pStyle w:val="8B2E3F06AD044C75ABB9BCE335B5A454"/>
          </w:pPr>
          <w:r w:rsidRPr="00C628DC">
            <w:rPr>
              <w:rStyle w:val="Tekstrezerviranogmjesta"/>
            </w:rPr>
            <w:t>Choose an item.</w:t>
          </w:r>
        </w:p>
      </w:docPartBody>
    </w:docPart>
    <w:docPart>
      <w:docPartPr>
        <w:name w:val="CB0FC0B996D04467A272AA8D32B80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499364-26E9-4923-BE8D-23C07320EA31}"/>
      </w:docPartPr>
      <w:docPartBody>
        <w:p w:rsidR="00740A76" w:rsidRDefault="00EC1245" w:rsidP="00EC1245">
          <w:pPr>
            <w:pStyle w:val="CB0FC0B996D04467A272AA8D32B80B6F"/>
          </w:pPr>
          <w:r w:rsidRPr="00C628DC">
            <w:rPr>
              <w:rStyle w:val="Tekstrezerviranogmjesta"/>
            </w:rPr>
            <w:t>Choose an item.</w:t>
          </w:r>
        </w:p>
      </w:docPartBody>
    </w:docPart>
    <w:docPart>
      <w:docPartPr>
        <w:name w:val="ECB118F0233B4488949116859E7E3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24EE5-D2AC-42A8-BD06-B5C606C74CF8}"/>
      </w:docPartPr>
      <w:docPartBody>
        <w:p w:rsidR="00740A76" w:rsidRDefault="00EC1245" w:rsidP="00EC1245">
          <w:pPr>
            <w:pStyle w:val="ECB118F0233B4488949116859E7E3B7C"/>
          </w:pPr>
          <w:r w:rsidRPr="00C628DC">
            <w:rPr>
              <w:rStyle w:val="Tekstrezerviranogmjesta"/>
            </w:rPr>
            <w:t>Choose an item.</w:t>
          </w:r>
        </w:p>
      </w:docPartBody>
    </w:docPart>
    <w:docPart>
      <w:docPartPr>
        <w:name w:val="2658C0D74CFA40DAB1F0A3720F428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EB375-CC30-4BED-8027-4B819468A690}"/>
      </w:docPartPr>
      <w:docPartBody>
        <w:p w:rsidR="00740A76" w:rsidRDefault="00EC1245" w:rsidP="00EC1245">
          <w:pPr>
            <w:pStyle w:val="2658C0D74CFA40DAB1F0A3720F428846"/>
          </w:pPr>
          <w:r w:rsidRPr="00C628DC">
            <w:rPr>
              <w:rStyle w:val="Tekstrezerviranogmjesta"/>
            </w:rPr>
            <w:t>Choose an item.</w:t>
          </w:r>
        </w:p>
      </w:docPartBody>
    </w:docPart>
    <w:docPart>
      <w:docPartPr>
        <w:name w:val="C5E803E5EA3843C089AEA7C04A473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D1571-F2CA-439C-864C-00395630A178}"/>
      </w:docPartPr>
      <w:docPartBody>
        <w:p w:rsidR="00740A76" w:rsidRDefault="00EC1245" w:rsidP="00EC1245">
          <w:pPr>
            <w:pStyle w:val="C5E803E5EA3843C089AEA7C04A473D51"/>
          </w:pPr>
          <w:r w:rsidRPr="00C628DC">
            <w:rPr>
              <w:rStyle w:val="Tekstrezerviranogmjesta"/>
            </w:rPr>
            <w:t>Choose an item.</w:t>
          </w:r>
        </w:p>
      </w:docPartBody>
    </w:docPart>
    <w:docPart>
      <w:docPartPr>
        <w:name w:val="782A07AD9BAD4A4BBB03C94BC9690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66015-0D63-4D6F-8999-DAE8763C0569}"/>
      </w:docPartPr>
      <w:docPartBody>
        <w:p w:rsidR="00740A76" w:rsidRDefault="00EC1245" w:rsidP="00EC1245">
          <w:pPr>
            <w:pStyle w:val="782A07AD9BAD4A4BBB03C94BC969085E"/>
          </w:pPr>
          <w:r w:rsidRPr="00C628DC">
            <w:rPr>
              <w:rStyle w:val="Tekstrezerviranogmjesta"/>
            </w:rPr>
            <w:t>Choose an item.</w:t>
          </w:r>
        </w:p>
      </w:docPartBody>
    </w:docPart>
    <w:docPart>
      <w:docPartPr>
        <w:name w:val="6647CEAA075943FEA12670B98F19FF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185F9-9079-4936-AC7F-19357A11E85E}"/>
      </w:docPartPr>
      <w:docPartBody>
        <w:p w:rsidR="00740A76" w:rsidRDefault="00EC1245" w:rsidP="00EC1245">
          <w:pPr>
            <w:pStyle w:val="6647CEAA075943FEA12670B98F19FFB7"/>
          </w:pPr>
          <w:r w:rsidRPr="00C628DC">
            <w:rPr>
              <w:rStyle w:val="Tekstrezerviranogmjesta"/>
            </w:rPr>
            <w:t>Choose an item.</w:t>
          </w:r>
        </w:p>
      </w:docPartBody>
    </w:docPart>
    <w:docPart>
      <w:docPartPr>
        <w:name w:val="566FB1A7237F40C48C266CEC5B647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DF5454-36E3-4A4E-A98E-C40C9289AC49}"/>
      </w:docPartPr>
      <w:docPartBody>
        <w:p w:rsidR="00740A76" w:rsidRDefault="00EC1245" w:rsidP="00EC1245">
          <w:pPr>
            <w:pStyle w:val="566FB1A7237F40C48C266CEC5B647DF8"/>
          </w:pPr>
          <w:r w:rsidRPr="00C628DC">
            <w:rPr>
              <w:rStyle w:val="Tekstrezerviranogmjesta"/>
            </w:rPr>
            <w:t>Choose an item.</w:t>
          </w:r>
        </w:p>
      </w:docPartBody>
    </w:docPart>
    <w:docPart>
      <w:docPartPr>
        <w:name w:val="83009CDE19794D5F9DD0ED2F0AB759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993E0B-0372-4877-A14B-9A72E5BE0F0F}"/>
      </w:docPartPr>
      <w:docPartBody>
        <w:p w:rsidR="00740A76" w:rsidRDefault="00EC1245" w:rsidP="00EC1245">
          <w:pPr>
            <w:pStyle w:val="83009CDE19794D5F9DD0ED2F0AB75965"/>
          </w:pPr>
          <w:r w:rsidRPr="00C628DC">
            <w:rPr>
              <w:rStyle w:val="Tekstrezerviranogmjesta"/>
            </w:rPr>
            <w:t>Choose an item.</w:t>
          </w:r>
        </w:p>
      </w:docPartBody>
    </w:docPart>
    <w:docPart>
      <w:docPartPr>
        <w:name w:val="05A75943719D4D799733F54792F86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63537-EA25-4A19-AA71-DF445A30C3EF}"/>
      </w:docPartPr>
      <w:docPartBody>
        <w:p w:rsidR="00740A76" w:rsidRDefault="00EC1245" w:rsidP="00EC1245">
          <w:pPr>
            <w:pStyle w:val="05A75943719D4D799733F54792F86992"/>
          </w:pPr>
          <w:r w:rsidRPr="00C628DC">
            <w:rPr>
              <w:rStyle w:val="Tekstrezerviranogmjesta"/>
            </w:rPr>
            <w:t>Choose an item.</w:t>
          </w:r>
        </w:p>
      </w:docPartBody>
    </w:docPart>
    <w:docPart>
      <w:docPartPr>
        <w:name w:val="5B7AC03E0753420EA945DD32A973DB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06ACD8-F84C-47F8-9E76-6F6CF1B582D6}"/>
      </w:docPartPr>
      <w:docPartBody>
        <w:p w:rsidR="00740A76" w:rsidRDefault="00EC1245" w:rsidP="00EC1245">
          <w:pPr>
            <w:pStyle w:val="5B7AC03E0753420EA945DD32A973DB70"/>
          </w:pPr>
          <w:r w:rsidRPr="00C628DC">
            <w:rPr>
              <w:rStyle w:val="Tekstrezerviranogmjesta"/>
            </w:rPr>
            <w:t>Choose an item.</w:t>
          </w:r>
        </w:p>
      </w:docPartBody>
    </w:docPart>
    <w:docPart>
      <w:docPartPr>
        <w:name w:val="DFD18F9D8A5D4D359DED7704711BC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C8E37-B351-406F-ABC1-1B385ABC880D}"/>
      </w:docPartPr>
      <w:docPartBody>
        <w:p w:rsidR="00740A76" w:rsidRDefault="00EC1245" w:rsidP="00EC1245">
          <w:pPr>
            <w:pStyle w:val="DFD18F9D8A5D4D359DED7704711BC266"/>
          </w:pPr>
          <w:r w:rsidRPr="00C628DC">
            <w:rPr>
              <w:rStyle w:val="Tekstrezerviranogmjesta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56F1C"/>
    <w:rsid w:val="002461CD"/>
    <w:rsid w:val="00256F1C"/>
    <w:rsid w:val="00740A76"/>
    <w:rsid w:val="009B7190"/>
    <w:rsid w:val="00C51F4C"/>
    <w:rsid w:val="00DA1540"/>
    <w:rsid w:val="00E56182"/>
    <w:rsid w:val="00EC1245"/>
    <w:rsid w:val="00F2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EC1245"/>
    <w:rPr>
      <w:color w:val="808080"/>
    </w:rPr>
  </w:style>
  <w:style w:type="paragraph" w:customStyle="1" w:styleId="99F930AD50B34CB3887238D5A40C2EBD">
    <w:name w:val="99F930AD50B34CB3887238D5A40C2EBD"/>
    <w:rsid w:val="00256F1C"/>
    <w:rPr>
      <w:rFonts w:ascii="Palatino Linotype" w:eastAsiaTheme="minorHAnsi" w:hAnsi="Palatino Linotype"/>
      <w:lang w:eastAsia="en-US"/>
    </w:rPr>
  </w:style>
  <w:style w:type="paragraph" w:customStyle="1" w:styleId="8FE332C4463048648A0D0B1E34DF5F0A">
    <w:name w:val="8FE332C4463048648A0D0B1E34DF5F0A"/>
    <w:rsid w:val="00256F1C"/>
    <w:rPr>
      <w:rFonts w:ascii="Palatino Linotype" w:eastAsiaTheme="minorHAnsi" w:hAnsi="Palatino Linotype"/>
      <w:lang w:eastAsia="en-US"/>
    </w:rPr>
  </w:style>
  <w:style w:type="paragraph" w:customStyle="1" w:styleId="9C24429BBC0D4F1EBCDDB8454B5AFC5B">
    <w:name w:val="9C24429BBC0D4F1EBCDDB8454B5AFC5B"/>
    <w:rsid w:val="00256F1C"/>
  </w:style>
  <w:style w:type="paragraph" w:customStyle="1" w:styleId="E89F6A92AD214B94812DD8621B1AECE0">
    <w:name w:val="E89F6A92AD214B94812DD8621B1AECE0"/>
    <w:rsid w:val="00256F1C"/>
  </w:style>
  <w:style w:type="paragraph" w:customStyle="1" w:styleId="504EF8EE81C34ACD877C6C315756217D">
    <w:name w:val="504EF8EE81C34ACD877C6C315756217D"/>
    <w:rsid w:val="00256F1C"/>
  </w:style>
  <w:style w:type="paragraph" w:customStyle="1" w:styleId="E616D46F6E524506AADB7F092A3091D0">
    <w:name w:val="E616D46F6E524506AADB7F092A3091D0"/>
    <w:rsid w:val="00256F1C"/>
  </w:style>
  <w:style w:type="paragraph" w:customStyle="1" w:styleId="65ED5432672E48B9ACB6A3C8379BAFE0">
    <w:name w:val="65ED5432672E48B9ACB6A3C8379BAFE0"/>
    <w:rsid w:val="00256F1C"/>
  </w:style>
  <w:style w:type="paragraph" w:customStyle="1" w:styleId="D46C977DE7BA4090B8971702913B31A9">
    <w:name w:val="D46C977DE7BA4090B8971702913B31A9"/>
    <w:rsid w:val="00256F1C"/>
  </w:style>
  <w:style w:type="paragraph" w:customStyle="1" w:styleId="B37B6A6450544839BE968A6C9A874122">
    <w:name w:val="B37B6A6450544839BE968A6C9A874122"/>
    <w:rsid w:val="00256F1C"/>
  </w:style>
  <w:style w:type="paragraph" w:customStyle="1" w:styleId="FAB20511D9DB4D2B929E6DDA57603A3A">
    <w:name w:val="FAB20511D9DB4D2B929E6DDA57603A3A"/>
    <w:rsid w:val="00256F1C"/>
  </w:style>
  <w:style w:type="paragraph" w:customStyle="1" w:styleId="11D40B55FC4E453AA87C80E7525A2186">
    <w:name w:val="11D40B55FC4E453AA87C80E7525A2186"/>
    <w:rsid w:val="00256F1C"/>
  </w:style>
  <w:style w:type="paragraph" w:customStyle="1" w:styleId="87BCC1788DAD466D8601828C475E3938">
    <w:name w:val="87BCC1788DAD466D8601828C475E3938"/>
    <w:rsid w:val="00256F1C"/>
  </w:style>
  <w:style w:type="paragraph" w:customStyle="1" w:styleId="5893399B34734D68895B8ECED39A62EC">
    <w:name w:val="5893399B34734D68895B8ECED39A62EC"/>
    <w:rsid w:val="00256F1C"/>
  </w:style>
  <w:style w:type="paragraph" w:customStyle="1" w:styleId="1B95CD95A4A1465F86A074546F53AD15">
    <w:name w:val="1B95CD95A4A1465F86A074546F53AD15"/>
    <w:rsid w:val="00256F1C"/>
  </w:style>
  <w:style w:type="paragraph" w:customStyle="1" w:styleId="B9B8293431264D09BBC622B479F56E85">
    <w:name w:val="B9B8293431264D09BBC622B479F56E85"/>
    <w:rsid w:val="00256F1C"/>
  </w:style>
  <w:style w:type="paragraph" w:customStyle="1" w:styleId="DA04AB6B4C2E4127963CE08AB1C45F5E">
    <w:name w:val="DA04AB6B4C2E4127963CE08AB1C45F5E"/>
    <w:rsid w:val="00256F1C"/>
  </w:style>
  <w:style w:type="paragraph" w:customStyle="1" w:styleId="35DF340098E549379A4B0DADB8DC6CBB">
    <w:name w:val="35DF340098E549379A4B0DADB8DC6CBB"/>
    <w:rsid w:val="00256F1C"/>
  </w:style>
  <w:style w:type="paragraph" w:customStyle="1" w:styleId="8DBC6DD9D7B141C9B0A9AEB84C334A7F">
    <w:name w:val="8DBC6DD9D7B141C9B0A9AEB84C334A7F"/>
    <w:rsid w:val="00256F1C"/>
  </w:style>
  <w:style w:type="paragraph" w:customStyle="1" w:styleId="F94879901BEC47B3902CA0E2332E74F0">
    <w:name w:val="F94879901BEC47B3902CA0E2332E74F0"/>
    <w:rsid w:val="00256F1C"/>
  </w:style>
  <w:style w:type="paragraph" w:customStyle="1" w:styleId="F9884444EF0347379525AC1591221EFE">
    <w:name w:val="F9884444EF0347379525AC1591221EFE"/>
    <w:rsid w:val="00256F1C"/>
  </w:style>
  <w:style w:type="paragraph" w:customStyle="1" w:styleId="31757203149E412EAA7BBC6AF8ADA622">
    <w:name w:val="31757203149E412EAA7BBC6AF8ADA622"/>
    <w:rsid w:val="00256F1C"/>
  </w:style>
  <w:style w:type="paragraph" w:customStyle="1" w:styleId="406251E14DFF45F0AB3D3FC5421399CD">
    <w:name w:val="406251E14DFF45F0AB3D3FC5421399CD"/>
    <w:rsid w:val="00256F1C"/>
  </w:style>
  <w:style w:type="paragraph" w:customStyle="1" w:styleId="401C30C30A844295B6FE2B02AF5D6829">
    <w:name w:val="401C30C30A844295B6FE2B02AF5D6829"/>
    <w:rsid w:val="00256F1C"/>
  </w:style>
  <w:style w:type="paragraph" w:customStyle="1" w:styleId="013D2A7862064749B47AE9B502DB2A3B">
    <w:name w:val="013D2A7862064749B47AE9B502DB2A3B"/>
    <w:rsid w:val="00256F1C"/>
  </w:style>
  <w:style w:type="paragraph" w:customStyle="1" w:styleId="748C9B16E8AE45839A3B9473FB02F0F6">
    <w:name w:val="748C9B16E8AE45839A3B9473FB02F0F6"/>
    <w:rsid w:val="00256F1C"/>
  </w:style>
  <w:style w:type="paragraph" w:customStyle="1" w:styleId="1FA8EFD1E06C44949C7E3AD18663CB26">
    <w:name w:val="1FA8EFD1E06C44949C7E3AD18663CB26"/>
    <w:rsid w:val="00256F1C"/>
  </w:style>
  <w:style w:type="paragraph" w:customStyle="1" w:styleId="864FFE0ED1CF4EA890BDAB8DD5C1A826">
    <w:name w:val="864FFE0ED1CF4EA890BDAB8DD5C1A826"/>
    <w:rsid w:val="00256F1C"/>
  </w:style>
  <w:style w:type="paragraph" w:customStyle="1" w:styleId="F33478DD568349D2A9821CE2C3CAEBDB">
    <w:name w:val="F33478DD568349D2A9821CE2C3CAEBDB"/>
    <w:rsid w:val="00256F1C"/>
  </w:style>
  <w:style w:type="paragraph" w:customStyle="1" w:styleId="C632A44088F04D87B353D7E0AA1A9F87">
    <w:name w:val="C632A44088F04D87B353D7E0AA1A9F87"/>
    <w:rsid w:val="00256F1C"/>
  </w:style>
  <w:style w:type="paragraph" w:customStyle="1" w:styleId="EE5EE03EA79048998C47EAAD25465568">
    <w:name w:val="EE5EE03EA79048998C47EAAD25465568"/>
    <w:rsid w:val="00256F1C"/>
  </w:style>
  <w:style w:type="paragraph" w:customStyle="1" w:styleId="E1F6BB15A1DD483281231C9E466C5E27">
    <w:name w:val="E1F6BB15A1DD483281231C9E466C5E27"/>
    <w:rsid w:val="00256F1C"/>
  </w:style>
  <w:style w:type="paragraph" w:customStyle="1" w:styleId="2A45C81F94314A68B3F93290E8CEADEA">
    <w:name w:val="2A45C81F94314A68B3F93290E8CEADEA"/>
    <w:rsid w:val="00256F1C"/>
  </w:style>
  <w:style w:type="paragraph" w:customStyle="1" w:styleId="7CB1A7D0DDE54A249EB8A4D4E05810FB">
    <w:name w:val="7CB1A7D0DDE54A249EB8A4D4E05810FB"/>
    <w:rsid w:val="00256F1C"/>
  </w:style>
  <w:style w:type="paragraph" w:customStyle="1" w:styleId="3172315FFC2E43E4B8D20C0EB83229FF">
    <w:name w:val="3172315FFC2E43E4B8D20C0EB83229FF"/>
    <w:rsid w:val="00256F1C"/>
  </w:style>
  <w:style w:type="paragraph" w:customStyle="1" w:styleId="9BDDA1E4B2A2453A81FCD5BAC28B375F">
    <w:name w:val="9BDDA1E4B2A2453A81FCD5BAC28B375F"/>
    <w:rsid w:val="00256F1C"/>
  </w:style>
  <w:style w:type="paragraph" w:customStyle="1" w:styleId="3FBAEB9A9984488197A1B834FF729E49">
    <w:name w:val="3FBAEB9A9984488197A1B834FF729E49"/>
    <w:rsid w:val="00256F1C"/>
  </w:style>
  <w:style w:type="paragraph" w:customStyle="1" w:styleId="D26A0DBCAD934605AB62AC3621D59010">
    <w:name w:val="D26A0DBCAD934605AB62AC3621D59010"/>
    <w:rsid w:val="00256F1C"/>
  </w:style>
  <w:style w:type="paragraph" w:customStyle="1" w:styleId="2F3E02E31ABA49DBAF4E65832D716333">
    <w:name w:val="2F3E02E31ABA49DBAF4E65832D716333"/>
    <w:rsid w:val="00256F1C"/>
  </w:style>
  <w:style w:type="paragraph" w:customStyle="1" w:styleId="D097A1F2FF99447D9D7FAE49F064ABC7">
    <w:name w:val="D097A1F2FF99447D9D7FAE49F064ABC7"/>
    <w:rsid w:val="00256F1C"/>
  </w:style>
  <w:style w:type="paragraph" w:customStyle="1" w:styleId="89FFFECDB5624EA498B61DBF152B4774">
    <w:name w:val="89FFFECDB5624EA498B61DBF152B4774"/>
    <w:rsid w:val="00256F1C"/>
  </w:style>
  <w:style w:type="paragraph" w:customStyle="1" w:styleId="8833F928543B4024A0B66A9C45CDA714">
    <w:name w:val="8833F928543B4024A0B66A9C45CDA714"/>
    <w:rsid w:val="00EC1245"/>
  </w:style>
  <w:style w:type="paragraph" w:customStyle="1" w:styleId="549DDEE3E13448CDBE4AA136EEB16131">
    <w:name w:val="549DDEE3E13448CDBE4AA136EEB16131"/>
    <w:rsid w:val="00EC1245"/>
  </w:style>
  <w:style w:type="paragraph" w:customStyle="1" w:styleId="C61F22E25CF849B6A08D2ECC46464876">
    <w:name w:val="C61F22E25CF849B6A08D2ECC46464876"/>
    <w:rsid w:val="00EC1245"/>
  </w:style>
  <w:style w:type="paragraph" w:customStyle="1" w:styleId="E0BEBB7A68F747A1A5463C81DCC98A5A">
    <w:name w:val="E0BEBB7A68F747A1A5463C81DCC98A5A"/>
    <w:rsid w:val="00EC1245"/>
  </w:style>
  <w:style w:type="paragraph" w:customStyle="1" w:styleId="E588E391C695458AA0D6B085FBB9B423">
    <w:name w:val="E588E391C695458AA0D6B085FBB9B423"/>
    <w:rsid w:val="00EC1245"/>
  </w:style>
  <w:style w:type="paragraph" w:customStyle="1" w:styleId="E6F35C3D1AF142AEA5844FE51C69C27A">
    <w:name w:val="E6F35C3D1AF142AEA5844FE51C69C27A"/>
    <w:rsid w:val="00EC1245"/>
  </w:style>
  <w:style w:type="paragraph" w:customStyle="1" w:styleId="8B2E3F06AD044C75ABB9BCE335B5A454">
    <w:name w:val="8B2E3F06AD044C75ABB9BCE335B5A454"/>
    <w:rsid w:val="00EC1245"/>
  </w:style>
  <w:style w:type="paragraph" w:customStyle="1" w:styleId="CB0FC0B996D04467A272AA8D32B80B6F">
    <w:name w:val="CB0FC0B996D04467A272AA8D32B80B6F"/>
    <w:rsid w:val="00EC1245"/>
  </w:style>
  <w:style w:type="paragraph" w:customStyle="1" w:styleId="ECB118F0233B4488949116859E7E3B7C">
    <w:name w:val="ECB118F0233B4488949116859E7E3B7C"/>
    <w:rsid w:val="00EC1245"/>
  </w:style>
  <w:style w:type="paragraph" w:customStyle="1" w:styleId="2658C0D74CFA40DAB1F0A3720F428846">
    <w:name w:val="2658C0D74CFA40DAB1F0A3720F428846"/>
    <w:rsid w:val="00EC1245"/>
  </w:style>
  <w:style w:type="paragraph" w:customStyle="1" w:styleId="C5E803E5EA3843C089AEA7C04A473D51">
    <w:name w:val="C5E803E5EA3843C089AEA7C04A473D51"/>
    <w:rsid w:val="00EC1245"/>
  </w:style>
  <w:style w:type="paragraph" w:customStyle="1" w:styleId="782A07AD9BAD4A4BBB03C94BC969085E">
    <w:name w:val="782A07AD9BAD4A4BBB03C94BC969085E"/>
    <w:rsid w:val="00EC1245"/>
  </w:style>
  <w:style w:type="paragraph" w:customStyle="1" w:styleId="6647CEAA075943FEA12670B98F19FFB7">
    <w:name w:val="6647CEAA075943FEA12670B98F19FFB7"/>
    <w:rsid w:val="00EC1245"/>
  </w:style>
  <w:style w:type="paragraph" w:customStyle="1" w:styleId="566FB1A7237F40C48C266CEC5B647DF8">
    <w:name w:val="566FB1A7237F40C48C266CEC5B647DF8"/>
    <w:rsid w:val="00EC1245"/>
  </w:style>
  <w:style w:type="paragraph" w:customStyle="1" w:styleId="83009CDE19794D5F9DD0ED2F0AB75965">
    <w:name w:val="83009CDE19794D5F9DD0ED2F0AB75965"/>
    <w:rsid w:val="00EC1245"/>
  </w:style>
  <w:style w:type="paragraph" w:customStyle="1" w:styleId="05A75943719D4D799733F54792F86992">
    <w:name w:val="05A75943719D4D799733F54792F86992"/>
    <w:rsid w:val="00EC1245"/>
  </w:style>
  <w:style w:type="paragraph" w:customStyle="1" w:styleId="5B7AC03E0753420EA945DD32A973DB70">
    <w:name w:val="5B7AC03E0753420EA945DD32A973DB70"/>
    <w:rsid w:val="00EC1245"/>
  </w:style>
  <w:style w:type="paragraph" w:customStyle="1" w:styleId="DFD18F9D8A5D4D359DED7704711BC266">
    <w:name w:val="DFD18F9D8A5D4D359DED7704711BC266"/>
    <w:rsid w:val="00EC12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5DCFB-030F-40D4-AC80-57260D495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Ponuda_MP_template_2.dotx</Template>
  <TotalTime>0</TotalTime>
  <Pages>4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Antonela</dc:creator>
  <cp:lastModifiedBy>Korisnik</cp:lastModifiedBy>
  <cp:revision>2</cp:revision>
  <cp:lastPrinted>2015-05-27T16:31:00Z</cp:lastPrinted>
  <dcterms:created xsi:type="dcterms:W3CDTF">2016-09-20T10:03:00Z</dcterms:created>
  <dcterms:modified xsi:type="dcterms:W3CDTF">2016-09-20T10:03:00Z</dcterms:modified>
</cp:coreProperties>
</file>